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617" w:rsidRDefault="007B3617" w:rsidP="00C442C6">
      <w:pPr>
        <w:jc w:val="both"/>
        <w:rPr>
          <w:rFonts w:ascii="Arial" w:hAnsi="Arial" w:cs="Arial"/>
          <w:sz w:val="24"/>
          <w:szCs w:val="24"/>
        </w:rPr>
      </w:pPr>
    </w:p>
    <w:p w:rsidR="00031531" w:rsidRDefault="00AC5BEC" w:rsidP="00C442C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Tarnowskie Góry</w:t>
      </w:r>
      <w:r w:rsidR="00625CCC" w:rsidRPr="00625CCC">
        <w:rPr>
          <w:rFonts w:ascii="Arial" w:hAnsi="Arial" w:cs="Arial"/>
          <w:sz w:val="24"/>
          <w:szCs w:val="24"/>
        </w:rPr>
        <w:t xml:space="preserve">, </w:t>
      </w:r>
      <w:r w:rsidR="00980229">
        <w:rPr>
          <w:rFonts w:ascii="Arial" w:hAnsi="Arial" w:cs="Arial"/>
          <w:sz w:val="24"/>
          <w:szCs w:val="24"/>
        </w:rPr>
        <w:fldChar w:fldCharType="begin"/>
      </w:r>
      <w:r w:rsidR="00625CCC">
        <w:rPr>
          <w:rFonts w:ascii="Arial" w:hAnsi="Arial" w:cs="Arial"/>
          <w:sz w:val="24"/>
          <w:szCs w:val="24"/>
        </w:rPr>
        <w:instrText xml:space="preserve"> TIME \@ "d MMMM yyyy" </w:instrText>
      </w:r>
      <w:r w:rsidR="00980229">
        <w:rPr>
          <w:rFonts w:ascii="Arial" w:hAnsi="Arial" w:cs="Arial"/>
          <w:sz w:val="24"/>
          <w:szCs w:val="24"/>
        </w:rPr>
        <w:fldChar w:fldCharType="separate"/>
      </w:r>
      <w:r w:rsidR="00560123">
        <w:rPr>
          <w:rFonts w:ascii="Arial" w:hAnsi="Arial" w:cs="Arial"/>
          <w:noProof/>
          <w:sz w:val="24"/>
          <w:szCs w:val="24"/>
        </w:rPr>
        <w:t>2 listopada 2021</w:t>
      </w:r>
      <w:r w:rsidR="00980229">
        <w:rPr>
          <w:rFonts w:ascii="Arial" w:hAnsi="Arial" w:cs="Arial"/>
          <w:sz w:val="24"/>
          <w:szCs w:val="24"/>
        </w:rPr>
        <w:fldChar w:fldCharType="end"/>
      </w:r>
    </w:p>
    <w:p w:rsidR="001D10DB" w:rsidRPr="00C81B30" w:rsidRDefault="001D10DB" w:rsidP="00C442C6">
      <w:pPr>
        <w:jc w:val="both"/>
        <w:rPr>
          <w:rFonts w:cs="Arial"/>
          <w:b/>
          <w:bCs/>
          <w:sz w:val="44"/>
          <w:szCs w:val="44"/>
          <w:lang w:eastAsia="pl-PL"/>
        </w:rPr>
      </w:pPr>
      <w:r w:rsidRPr="00C81B30">
        <w:rPr>
          <w:rFonts w:cs="Arial"/>
          <w:b/>
          <w:bCs/>
          <w:sz w:val="44"/>
          <w:szCs w:val="44"/>
        </w:rPr>
        <w:t>Zakres usług</w:t>
      </w:r>
    </w:p>
    <w:p w:rsidR="001D10DB" w:rsidRDefault="001D10DB" w:rsidP="00C442C6">
      <w:pPr>
        <w:pStyle w:val="Nagwek1"/>
        <w:numPr>
          <w:ilvl w:val="0"/>
          <w:numId w:val="1"/>
        </w:numPr>
        <w:tabs>
          <w:tab w:val="left" w:pos="0"/>
        </w:tabs>
        <w:spacing w:before="0" w:after="0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Przedmiot postępowania</w:t>
      </w:r>
    </w:p>
    <w:p w:rsidR="001D10DB" w:rsidRDefault="001D10DB" w:rsidP="00C442C6">
      <w:pPr>
        <w:jc w:val="both"/>
        <w:rPr>
          <w:rFonts w:ascii="Arial" w:hAnsi="Arial" w:cs="Arial"/>
          <w:b/>
        </w:rPr>
      </w:pPr>
    </w:p>
    <w:p w:rsidR="001D10DB" w:rsidRDefault="001D10DB" w:rsidP="00C442C6">
      <w:pPr>
        <w:jc w:val="both"/>
        <w:rPr>
          <w:rFonts w:cs="Arial"/>
        </w:rPr>
      </w:pPr>
      <w:r>
        <w:rPr>
          <w:rFonts w:cs="Arial"/>
        </w:rPr>
        <w:t xml:space="preserve">Świadczenie usługi w zakresie sprzątania i utrzymania czystości w budynkach Zespołu Szkół Gastronomiczno – Hotelarskich w Tarnowskich Górach przy ul. Karola Miarki 17 </w:t>
      </w:r>
    </w:p>
    <w:p w:rsidR="001D10DB" w:rsidRDefault="001D10DB" w:rsidP="00C442C6">
      <w:pPr>
        <w:numPr>
          <w:ilvl w:val="0"/>
          <w:numId w:val="1"/>
        </w:numPr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Opis przedmiotu zamówienia</w:t>
      </w:r>
    </w:p>
    <w:p w:rsidR="001D10DB" w:rsidRDefault="001D10DB" w:rsidP="00C442C6">
      <w:pPr>
        <w:ind w:left="1004"/>
        <w:jc w:val="both"/>
        <w:rPr>
          <w:rFonts w:cs="Arial"/>
          <w:b/>
        </w:rPr>
      </w:pPr>
    </w:p>
    <w:p w:rsidR="001D10DB" w:rsidRDefault="001D10DB" w:rsidP="00C442C6">
      <w:pPr>
        <w:numPr>
          <w:ilvl w:val="0"/>
          <w:numId w:val="2"/>
        </w:numPr>
        <w:spacing w:after="0" w:line="360" w:lineRule="auto"/>
        <w:jc w:val="both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Usługa obejmuje powierzchnię całej szkoły tj.:</w:t>
      </w:r>
    </w:p>
    <w:p w:rsidR="001D10DB" w:rsidRDefault="001D10DB" w:rsidP="00C442C6">
      <w:pPr>
        <w:ind w:left="720"/>
        <w:jc w:val="both"/>
        <w:rPr>
          <w:rFonts w:cs="Arial"/>
        </w:rPr>
      </w:pPr>
      <w:r>
        <w:rPr>
          <w:rFonts w:cs="Arial"/>
        </w:rPr>
        <w:t>A. Pomieszczenia na parterze, I, II i III piętrze budynku tj.:</w:t>
      </w:r>
    </w:p>
    <w:p w:rsidR="001D10DB" w:rsidRDefault="001D10DB" w:rsidP="00C442C6">
      <w:pPr>
        <w:numPr>
          <w:ilvl w:val="0"/>
          <w:numId w:val="3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utrzymanie czystości sal lekcyjnych i gabinetów nauczycieli –łącznie ok.1840m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0"/>
          <w:numId w:val="3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utrzymanie czystości korytarzy – łącznie ok. 370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0"/>
          <w:numId w:val="3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utrzymanie czystości klatek schodowych, schodów wraz z poręczami– łącznie ok. 70m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0"/>
          <w:numId w:val="3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utrzymanie czystości w sanitariatach ok. 35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tabs>
          <w:tab w:val="left" w:pos="5230"/>
        </w:tabs>
        <w:jc w:val="both"/>
        <w:rPr>
          <w:rFonts w:cs="Arial"/>
        </w:rPr>
      </w:pPr>
      <w:r>
        <w:rPr>
          <w:rFonts w:cs="Arial"/>
        </w:rPr>
        <w:tab/>
      </w:r>
    </w:p>
    <w:p w:rsidR="001D10DB" w:rsidRDefault="001D10DB" w:rsidP="00C442C6">
      <w:pPr>
        <w:numPr>
          <w:ilvl w:val="0"/>
          <w:numId w:val="4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Pomieszczenia sali gimnastycznej - – łącznie ok. 520 m</w:t>
      </w:r>
      <w:r>
        <w:rPr>
          <w:rFonts w:cs="Arial"/>
          <w:vertAlign w:val="superscript"/>
        </w:rPr>
        <w:t xml:space="preserve">2, </w:t>
      </w:r>
      <w:r>
        <w:rPr>
          <w:rFonts w:cs="Arial"/>
        </w:rPr>
        <w:t>w tym:</w:t>
      </w:r>
    </w:p>
    <w:p w:rsidR="001D10DB" w:rsidRDefault="001D10DB" w:rsidP="00C442C6">
      <w:pPr>
        <w:numPr>
          <w:ilvl w:val="1"/>
          <w:numId w:val="3"/>
        </w:numPr>
        <w:tabs>
          <w:tab w:val="num" w:pos="709"/>
        </w:tabs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utrzymanie czystości sali gimnastycznej ok. 288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1"/>
          <w:numId w:val="3"/>
        </w:numPr>
        <w:tabs>
          <w:tab w:val="num" w:pos="709"/>
        </w:tabs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utrzymanie czystości sanitariatów i szatni ok. 55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1"/>
          <w:numId w:val="3"/>
        </w:numPr>
        <w:tabs>
          <w:tab w:val="num" w:pos="709"/>
        </w:tabs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utrzymanie czystości zaplecza ok. 35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1"/>
          <w:numId w:val="3"/>
        </w:numPr>
        <w:tabs>
          <w:tab w:val="num" w:pos="709"/>
        </w:tabs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utrzymanie czystości gabinetów nauczycieli ok. 25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1"/>
          <w:numId w:val="3"/>
        </w:numPr>
        <w:tabs>
          <w:tab w:val="num" w:pos="709"/>
        </w:tabs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utrzymanie czystości korytarza ok. 40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1"/>
          <w:numId w:val="3"/>
        </w:numPr>
        <w:tabs>
          <w:tab w:val="num" w:pos="709"/>
        </w:tabs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utrzymanie czystości pomieszczeń księgowości ok. 33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jc w:val="both"/>
        <w:rPr>
          <w:rFonts w:cs="Arial"/>
        </w:rPr>
      </w:pPr>
    </w:p>
    <w:p w:rsidR="001D10DB" w:rsidRDefault="001D10DB" w:rsidP="00C442C6">
      <w:pPr>
        <w:numPr>
          <w:ilvl w:val="0"/>
          <w:numId w:val="4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Pomieszczenia warsztatów szkolnych łącznie ok. 395 m</w:t>
      </w:r>
      <w:r>
        <w:rPr>
          <w:rFonts w:cs="Arial"/>
          <w:vertAlign w:val="superscript"/>
        </w:rPr>
        <w:t>2</w:t>
      </w:r>
      <w:r>
        <w:rPr>
          <w:rFonts w:cs="Arial"/>
        </w:rPr>
        <w:t xml:space="preserve"> w tym: </w:t>
      </w:r>
    </w:p>
    <w:p w:rsidR="001D10DB" w:rsidRDefault="001D10DB" w:rsidP="00C442C6">
      <w:pPr>
        <w:numPr>
          <w:ilvl w:val="0"/>
          <w:numId w:val="5"/>
        </w:numPr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utrzymanie czystości pomieszczeń warsztatów piętro I ok.280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0"/>
          <w:numId w:val="5"/>
        </w:numPr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utrzymanie czystości klatki schodowej ok. 25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0"/>
          <w:numId w:val="5"/>
        </w:numPr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utrzymanie czystości pomieszczeń na parterze ok. 70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0"/>
          <w:numId w:val="5"/>
        </w:numPr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utrzymanie czystości pomieszczeń w piwnicy tj. sanitariatów i szatni ok. 30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0"/>
          <w:numId w:val="5"/>
        </w:numPr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utrzymanie czystości windy o łącznej powierzchni ok. 30 m</w:t>
      </w:r>
      <w:r>
        <w:rPr>
          <w:rFonts w:cs="Arial"/>
          <w:vertAlign w:val="superscript"/>
        </w:rPr>
        <w:t xml:space="preserve"> 2</w:t>
      </w:r>
    </w:p>
    <w:p w:rsidR="001D10DB" w:rsidRDefault="001D10DB" w:rsidP="00C442C6">
      <w:pPr>
        <w:jc w:val="both"/>
        <w:rPr>
          <w:rFonts w:cs="Arial"/>
        </w:rPr>
      </w:pPr>
    </w:p>
    <w:p w:rsidR="001D10DB" w:rsidRDefault="001D10DB" w:rsidP="00C442C6">
      <w:pPr>
        <w:numPr>
          <w:ilvl w:val="0"/>
          <w:numId w:val="4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Pozostałe obiekty:</w:t>
      </w:r>
    </w:p>
    <w:p w:rsidR="001D10DB" w:rsidRDefault="001D10DB" w:rsidP="00C442C6">
      <w:pPr>
        <w:numPr>
          <w:ilvl w:val="0"/>
          <w:numId w:val="6"/>
        </w:numPr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okna o łącznej powierzchni ok. 740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0"/>
          <w:numId w:val="6"/>
        </w:numPr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pomieszczenia strychu– łącznie ok. 150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0"/>
          <w:numId w:val="6"/>
        </w:numPr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pomieszczenia w piwnicy ok. 60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ind w:left="1800"/>
        <w:jc w:val="both"/>
        <w:rPr>
          <w:rFonts w:cs="Arial"/>
        </w:rPr>
      </w:pPr>
    </w:p>
    <w:p w:rsidR="00C81B30" w:rsidRDefault="00C81B30" w:rsidP="00C442C6">
      <w:pPr>
        <w:ind w:left="1800"/>
        <w:jc w:val="both"/>
        <w:rPr>
          <w:rFonts w:cs="Arial"/>
        </w:rPr>
      </w:pPr>
    </w:p>
    <w:p w:rsidR="00C81B30" w:rsidRDefault="00C81B30" w:rsidP="00C442C6">
      <w:pPr>
        <w:ind w:left="1800"/>
        <w:jc w:val="both"/>
        <w:rPr>
          <w:rFonts w:cs="Arial"/>
        </w:rPr>
      </w:pPr>
    </w:p>
    <w:p w:rsidR="00C81B30" w:rsidRDefault="00C81B30" w:rsidP="00C442C6">
      <w:pPr>
        <w:ind w:left="1800"/>
        <w:jc w:val="both"/>
        <w:rPr>
          <w:rFonts w:cs="Arial"/>
        </w:rPr>
      </w:pPr>
    </w:p>
    <w:p w:rsidR="001D10DB" w:rsidRDefault="001D10DB" w:rsidP="00C442C6">
      <w:pPr>
        <w:numPr>
          <w:ilvl w:val="0"/>
          <w:numId w:val="2"/>
        </w:numPr>
        <w:spacing w:after="0" w:line="240" w:lineRule="auto"/>
        <w:ind w:left="426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Częstotliwość czynności:</w:t>
      </w:r>
    </w:p>
    <w:p w:rsidR="001D10DB" w:rsidRDefault="001D10DB" w:rsidP="00C442C6">
      <w:pPr>
        <w:ind w:left="360"/>
        <w:jc w:val="both"/>
        <w:rPr>
          <w:rFonts w:cs="Arial"/>
          <w:b/>
        </w:rPr>
      </w:pPr>
    </w:p>
    <w:p w:rsidR="001D10DB" w:rsidRDefault="001D10DB" w:rsidP="00C442C6">
      <w:pPr>
        <w:numPr>
          <w:ilvl w:val="0"/>
          <w:numId w:val="7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Czynności wykonywane codziennie tj. od poniedziałku do piątku, w godzinach nie wcześniej niż od 14:00 i nie dłużej niż do 21:45,</w:t>
      </w:r>
    </w:p>
    <w:p w:rsidR="001D10DB" w:rsidRDefault="001D10DB" w:rsidP="00C442C6">
      <w:pPr>
        <w:numPr>
          <w:ilvl w:val="0"/>
          <w:numId w:val="8"/>
        </w:numPr>
        <w:spacing w:after="0" w:line="240" w:lineRule="auto"/>
        <w:ind w:left="709" w:hanging="425"/>
        <w:jc w:val="both"/>
        <w:rPr>
          <w:rFonts w:cs="Arial"/>
        </w:rPr>
      </w:pPr>
      <w:r>
        <w:rPr>
          <w:rFonts w:cs="Arial"/>
        </w:rPr>
        <w:t>wycieranie na mokro powierzchni zmywalnych (przede wszystkim podłóg we wszystkich pomieszczeniach objętych przedmiotem zamówienia);</w:t>
      </w:r>
    </w:p>
    <w:p w:rsidR="001D10DB" w:rsidRDefault="001D10DB" w:rsidP="00C442C6">
      <w:pPr>
        <w:numPr>
          <w:ilvl w:val="0"/>
          <w:numId w:val="8"/>
        </w:numPr>
        <w:spacing w:after="0" w:line="240" w:lineRule="auto"/>
        <w:ind w:left="709" w:hanging="425"/>
        <w:jc w:val="both"/>
        <w:rPr>
          <w:rFonts w:cs="Arial"/>
        </w:rPr>
      </w:pPr>
      <w:r>
        <w:rPr>
          <w:rFonts w:cs="Arial"/>
        </w:rPr>
        <w:t xml:space="preserve">mycie korytarzy, klatek schodowych i schodów (posadzki z płytek podłogowych ceramicznych i </w:t>
      </w:r>
      <w:proofErr w:type="spellStart"/>
      <w:r>
        <w:rPr>
          <w:rFonts w:cs="Arial"/>
        </w:rPr>
        <w:t>gresowych</w:t>
      </w:r>
      <w:proofErr w:type="spellEnd"/>
      <w:r>
        <w:rPr>
          <w:rFonts w:cs="Arial"/>
        </w:rPr>
        <w:t xml:space="preserve">, PCV, </w:t>
      </w:r>
      <w:proofErr w:type="spellStart"/>
      <w:r>
        <w:rPr>
          <w:rFonts w:cs="Arial"/>
        </w:rPr>
        <w:t>lastrika</w:t>
      </w:r>
      <w:proofErr w:type="spellEnd"/>
      <w:r>
        <w:rPr>
          <w:rFonts w:cs="Arial"/>
        </w:rPr>
        <w:t>, wycieraczki przy wejściu do budynku) i mat wejściowych ochronnych (ok. 27,00 m</w:t>
      </w:r>
      <w:r>
        <w:rPr>
          <w:rFonts w:cs="Arial"/>
          <w:vertAlign w:val="superscript"/>
        </w:rPr>
        <w:t>2</w:t>
      </w:r>
      <w:r>
        <w:rPr>
          <w:rFonts w:cs="Arial"/>
        </w:rPr>
        <w:t>) oraz okresowe naniesienie odpowiednich środków konserwujących,</w:t>
      </w:r>
    </w:p>
    <w:p w:rsidR="001D10DB" w:rsidRDefault="001D10DB" w:rsidP="00C442C6">
      <w:pPr>
        <w:numPr>
          <w:ilvl w:val="0"/>
          <w:numId w:val="8"/>
        </w:numPr>
        <w:spacing w:after="0" w:line="240" w:lineRule="auto"/>
        <w:ind w:left="709" w:hanging="425"/>
        <w:jc w:val="both"/>
        <w:rPr>
          <w:rFonts w:cs="Arial"/>
        </w:rPr>
      </w:pPr>
      <w:r>
        <w:rPr>
          <w:rFonts w:cs="Arial"/>
        </w:rPr>
        <w:t>czyszczenie mebli biurowych w gabinetach nauczycieli;</w:t>
      </w:r>
    </w:p>
    <w:p w:rsidR="001D10DB" w:rsidRDefault="001D10DB" w:rsidP="00C442C6">
      <w:pPr>
        <w:numPr>
          <w:ilvl w:val="0"/>
          <w:numId w:val="8"/>
        </w:numPr>
        <w:spacing w:after="0" w:line="240" w:lineRule="auto"/>
        <w:ind w:left="709" w:hanging="425"/>
        <w:jc w:val="both"/>
        <w:rPr>
          <w:rFonts w:cs="Arial"/>
        </w:rPr>
      </w:pPr>
      <w:r>
        <w:rPr>
          <w:rFonts w:cs="Arial"/>
        </w:rPr>
        <w:t>mycie tablic w salach lekcyjnych,</w:t>
      </w:r>
    </w:p>
    <w:p w:rsidR="001D10DB" w:rsidRDefault="001D10DB" w:rsidP="00C442C6">
      <w:pPr>
        <w:numPr>
          <w:ilvl w:val="0"/>
          <w:numId w:val="8"/>
        </w:numPr>
        <w:spacing w:after="0" w:line="240" w:lineRule="auto"/>
        <w:ind w:left="709" w:hanging="425"/>
        <w:jc w:val="both"/>
        <w:rPr>
          <w:rFonts w:cs="Arial"/>
        </w:rPr>
      </w:pPr>
      <w:r>
        <w:rPr>
          <w:rFonts w:cs="Arial"/>
        </w:rPr>
        <w:t>mycie, czyszczenie i dezynfekcja urządzeń sanitarnych (umywalek, szafek pod umywalkami, baterii, syfonów, muszli ustępowych, desek ustępowych armatury, pisuarów, luster, pojemników na papier toaletowy, na ręczniki papierowe, na mydło,</w:t>
      </w:r>
      <w:r>
        <w:rPr>
          <w:rFonts w:cs="Arial"/>
          <w:color w:val="00B050"/>
        </w:rPr>
        <w:t xml:space="preserve"> </w:t>
      </w:r>
      <w:r>
        <w:rPr>
          <w:rFonts w:cs="Arial"/>
        </w:rPr>
        <w:t>koszy na śmieci, mycie posadzek środkami przeciwpoślizgowymi w sanitariatach;</w:t>
      </w:r>
    </w:p>
    <w:p w:rsidR="001D10DB" w:rsidRDefault="001D10DB" w:rsidP="00C442C6">
      <w:pPr>
        <w:numPr>
          <w:ilvl w:val="0"/>
          <w:numId w:val="8"/>
        </w:numPr>
        <w:spacing w:after="0" w:line="240" w:lineRule="auto"/>
        <w:ind w:left="709" w:hanging="425"/>
        <w:jc w:val="both"/>
        <w:rPr>
          <w:rFonts w:cs="Arial"/>
        </w:rPr>
      </w:pPr>
      <w:r>
        <w:rPr>
          <w:rFonts w:cs="Arial"/>
        </w:rPr>
        <w:t>mycie parapetów przynależnych do powierzchni sprzątania;</w:t>
      </w:r>
    </w:p>
    <w:p w:rsidR="001D10DB" w:rsidRDefault="001D10DB" w:rsidP="00C442C6">
      <w:pPr>
        <w:numPr>
          <w:ilvl w:val="0"/>
          <w:numId w:val="8"/>
        </w:numPr>
        <w:spacing w:after="0" w:line="240" w:lineRule="auto"/>
        <w:ind w:left="709" w:hanging="425"/>
        <w:jc w:val="both"/>
        <w:rPr>
          <w:rFonts w:cs="Arial"/>
        </w:rPr>
      </w:pPr>
      <w:r>
        <w:rPr>
          <w:rFonts w:cs="Arial"/>
        </w:rPr>
        <w:t>opróżnianie koszy na śmieci i wynoszenie śmieci do miejsca wyznaczonego przez Zamawiającego, wymiana jednorazowych worków na śmieci w koszach.</w:t>
      </w:r>
    </w:p>
    <w:p w:rsidR="001D10DB" w:rsidRDefault="001D10DB" w:rsidP="00C442C6">
      <w:pPr>
        <w:ind w:left="720"/>
        <w:jc w:val="both"/>
        <w:rPr>
          <w:rFonts w:cs="Arial"/>
        </w:rPr>
      </w:pPr>
    </w:p>
    <w:p w:rsidR="001D10DB" w:rsidRDefault="001D10DB" w:rsidP="00C442C6">
      <w:pPr>
        <w:numPr>
          <w:ilvl w:val="0"/>
          <w:numId w:val="7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Czynności wykonywane 2 razy w tygodniu</w:t>
      </w:r>
    </w:p>
    <w:p w:rsidR="001D10DB" w:rsidRDefault="001D10DB" w:rsidP="00C442C6">
      <w:pPr>
        <w:numPr>
          <w:ilvl w:val="0"/>
          <w:numId w:val="9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wycieranie na mokro ławek, krzeseł i innych mebli;</w:t>
      </w:r>
    </w:p>
    <w:p w:rsidR="001D10DB" w:rsidRDefault="001D10DB" w:rsidP="00C442C6">
      <w:pPr>
        <w:numPr>
          <w:ilvl w:val="0"/>
          <w:numId w:val="9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 xml:space="preserve">czyszczenie krzeseł i ławek szkolnych ze wszelkich zabrudzeń np. gum do żucia. </w:t>
      </w:r>
    </w:p>
    <w:p w:rsidR="001D10DB" w:rsidRDefault="001D10DB" w:rsidP="00C442C6">
      <w:pPr>
        <w:numPr>
          <w:ilvl w:val="0"/>
          <w:numId w:val="9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podlewanie kwiatów i roślin doniczkowych</w:t>
      </w:r>
    </w:p>
    <w:p w:rsidR="001D10DB" w:rsidRDefault="001D10DB" w:rsidP="00C442C6">
      <w:pPr>
        <w:ind w:left="709"/>
        <w:jc w:val="both"/>
        <w:rPr>
          <w:rFonts w:cs="Arial"/>
        </w:rPr>
      </w:pPr>
    </w:p>
    <w:p w:rsidR="001D10DB" w:rsidRDefault="001D10DB" w:rsidP="00C442C6">
      <w:pPr>
        <w:numPr>
          <w:ilvl w:val="0"/>
          <w:numId w:val="7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Czynności wykonywane raz w miesiącu</w:t>
      </w:r>
    </w:p>
    <w:p w:rsidR="001D10DB" w:rsidRDefault="001D10DB" w:rsidP="00C442C6">
      <w:pPr>
        <w:numPr>
          <w:ilvl w:val="0"/>
          <w:numId w:val="10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usuwanie pajęczyn w taki sposób, by nie pozostawiać śladów na ścianie</w:t>
      </w:r>
    </w:p>
    <w:p w:rsidR="001D10DB" w:rsidRDefault="001D10DB" w:rsidP="00C442C6">
      <w:pPr>
        <w:numPr>
          <w:ilvl w:val="0"/>
          <w:numId w:val="10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mycie glazury i drzwi w toaletach;</w:t>
      </w:r>
    </w:p>
    <w:p w:rsidR="001D10DB" w:rsidRDefault="001D10DB" w:rsidP="00C442C6">
      <w:pPr>
        <w:numPr>
          <w:ilvl w:val="0"/>
          <w:numId w:val="10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czyszczenie kaloryferów we wszystkich pomieszczeniach;</w:t>
      </w:r>
    </w:p>
    <w:p w:rsidR="001D10DB" w:rsidRDefault="001D10DB" w:rsidP="00C442C6">
      <w:pPr>
        <w:numPr>
          <w:ilvl w:val="0"/>
          <w:numId w:val="10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 xml:space="preserve">mycie włączników, gniazdek </w:t>
      </w:r>
      <w:proofErr w:type="spellStart"/>
      <w:r>
        <w:rPr>
          <w:rFonts w:cs="Arial"/>
        </w:rPr>
        <w:t>itp</w:t>
      </w:r>
      <w:proofErr w:type="spellEnd"/>
      <w:r>
        <w:rPr>
          <w:rFonts w:cs="Arial"/>
        </w:rPr>
        <w:t xml:space="preserve"> , przecieranie gaśnic;</w:t>
      </w:r>
    </w:p>
    <w:p w:rsidR="001D10DB" w:rsidRDefault="001D10DB" w:rsidP="00C442C6">
      <w:pPr>
        <w:numPr>
          <w:ilvl w:val="0"/>
          <w:numId w:val="10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usuwanie kurzu z kratek wentylacyjnych;</w:t>
      </w:r>
    </w:p>
    <w:p w:rsidR="001D10DB" w:rsidRDefault="001D10DB" w:rsidP="00C442C6">
      <w:pPr>
        <w:numPr>
          <w:ilvl w:val="0"/>
          <w:numId w:val="10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czyszczenie gablot wewnątrz budynku;</w:t>
      </w:r>
    </w:p>
    <w:p w:rsidR="001D10DB" w:rsidRDefault="001D10DB" w:rsidP="00C442C6">
      <w:pPr>
        <w:numPr>
          <w:ilvl w:val="0"/>
          <w:numId w:val="10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czyszczenie mebli tapicerowanych;</w:t>
      </w:r>
    </w:p>
    <w:p w:rsidR="001D10DB" w:rsidRDefault="001D10DB" w:rsidP="00C442C6">
      <w:pPr>
        <w:numPr>
          <w:ilvl w:val="0"/>
          <w:numId w:val="10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mycie szafek ubraniowych na korytarzach</w:t>
      </w:r>
    </w:p>
    <w:p w:rsidR="001D10DB" w:rsidRDefault="001D10DB" w:rsidP="00C442C6">
      <w:pPr>
        <w:jc w:val="both"/>
        <w:rPr>
          <w:rFonts w:cs="Arial"/>
        </w:rPr>
      </w:pPr>
    </w:p>
    <w:p w:rsidR="001D10DB" w:rsidRDefault="001D10DB" w:rsidP="00C442C6">
      <w:pPr>
        <w:numPr>
          <w:ilvl w:val="0"/>
          <w:numId w:val="7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Czynności wykonywane dwa razy w roku tj. w czasie ferii zimowych i wakacji letnich; </w:t>
      </w:r>
    </w:p>
    <w:p w:rsidR="001D10DB" w:rsidRDefault="001D10DB" w:rsidP="00C442C6">
      <w:pPr>
        <w:numPr>
          <w:ilvl w:val="0"/>
          <w:numId w:val="11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mycie drzwi we wszystkich pomieszczeniach;</w:t>
      </w:r>
    </w:p>
    <w:p w:rsidR="001D10DB" w:rsidRDefault="001D10DB" w:rsidP="00C442C6">
      <w:pPr>
        <w:numPr>
          <w:ilvl w:val="0"/>
          <w:numId w:val="11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gruntowne mycie z obydwu stron wszystkich znajdujących się w budynku okien oraz innych powierzchni szklanych (np. drzwi przeciwpożarowe) o łącznej powierzchni:</w:t>
      </w:r>
    </w:p>
    <w:p w:rsidR="001D10DB" w:rsidRDefault="001D10DB" w:rsidP="00C442C6">
      <w:pPr>
        <w:ind w:left="1134"/>
        <w:jc w:val="both"/>
        <w:rPr>
          <w:rFonts w:cs="Arial"/>
        </w:rPr>
      </w:pPr>
      <w:r>
        <w:rPr>
          <w:rFonts w:cs="Arial"/>
        </w:rPr>
        <w:t>- okna ok. 740 m</w:t>
      </w:r>
      <w:r>
        <w:rPr>
          <w:rFonts w:cs="Arial"/>
          <w:vertAlign w:val="superscript"/>
        </w:rPr>
        <w:t>2</w:t>
      </w:r>
      <w:r>
        <w:rPr>
          <w:rFonts w:cs="Arial"/>
        </w:rPr>
        <w:t xml:space="preserve"> (liczone od jednej strony),</w:t>
      </w:r>
    </w:p>
    <w:p w:rsidR="001D10DB" w:rsidRDefault="001D10DB" w:rsidP="00C442C6">
      <w:pPr>
        <w:ind w:left="1134"/>
        <w:jc w:val="both"/>
        <w:rPr>
          <w:rFonts w:cs="Arial"/>
        </w:rPr>
      </w:pPr>
      <w:r>
        <w:rPr>
          <w:rFonts w:cs="Arial"/>
        </w:rPr>
        <w:t>- drzwi przeciwpożarowe – 8 szt.</w:t>
      </w:r>
    </w:p>
    <w:p w:rsidR="00004FA0" w:rsidRDefault="00004FA0" w:rsidP="00C442C6">
      <w:pPr>
        <w:ind w:left="1134"/>
        <w:jc w:val="both"/>
        <w:rPr>
          <w:rFonts w:cs="Arial"/>
        </w:rPr>
      </w:pPr>
    </w:p>
    <w:p w:rsidR="00004FA0" w:rsidRDefault="00004FA0" w:rsidP="00C442C6">
      <w:pPr>
        <w:ind w:left="1134"/>
        <w:jc w:val="both"/>
        <w:rPr>
          <w:rFonts w:cs="Arial"/>
        </w:rPr>
      </w:pPr>
    </w:p>
    <w:p w:rsidR="001D10DB" w:rsidRDefault="001D10DB" w:rsidP="00C442C6">
      <w:pPr>
        <w:ind w:left="1134"/>
        <w:jc w:val="both"/>
        <w:rPr>
          <w:rFonts w:cs="Arial"/>
        </w:rPr>
      </w:pPr>
      <w:r>
        <w:rPr>
          <w:rFonts w:cs="Arial"/>
        </w:rPr>
        <w:t>Podana powierzchnia obejmuje</w:t>
      </w:r>
    </w:p>
    <w:p w:rsidR="001D10DB" w:rsidRDefault="001D10DB" w:rsidP="00C442C6">
      <w:pPr>
        <w:ind w:left="1134"/>
        <w:jc w:val="both"/>
        <w:rPr>
          <w:rFonts w:cs="Arial"/>
        </w:rPr>
      </w:pPr>
      <w:r>
        <w:rPr>
          <w:rFonts w:cs="Arial"/>
        </w:rPr>
        <w:t>salę gimnastyczną (parter)  - łączna powierzchnia to ok. 140 m</w:t>
      </w:r>
      <w:r>
        <w:rPr>
          <w:rFonts w:cs="Arial"/>
          <w:vertAlign w:val="superscript"/>
        </w:rPr>
        <w:t xml:space="preserve">2 </w:t>
      </w:r>
      <w:r>
        <w:rPr>
          <w:rFonts w:cs="Arial"/>
        </w:rPr>
        <w:t xml:space="preserve"> wymaga zastosowania techniki alpinistycznej ( lub mycia z rusztowania, wysokiej drabiny albo użycia zwyżki);</w:t>
      </w:r>
    </w:p>
    <w:p w:rsidR="001D10DB" w:rsidRDefault="001D10DB" w:rsidP="00C442C6">
      <w:pPr>
        <w:numPr>
          <w:ilvl w:val="1"/>
          <w:numId w:val="12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przewiązka – ok. 45 m</w:t>
      </w:r>
      <w:r>
        <w:rPr>
          <w:rFonts w:cs="Arial"/>
          <w:vertAlign w:val="superscript"/>
        </w:rPr>
        <w:t>2</w:t>
      </w:r>
    </w:p>
    <w:p w:rsidR="001D10DB" w:rsidRDefault="001D10DB" w:rsidP="00C442C6">
      <w:pPr>
        <w:numPr>
          <w:ilvl w:val="1"/>
          <w:numId w:val="12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budynek szkoły – ok. 380</w:t>
      </w:r>
    </w:p>
    <w:p w:rsidR="001D10DB" w:rsidRDefault="001D10DB" w:rsidP="00C442C6">
      <w:pPr>
        <w:numPr>
          <w:ilvl w:val="1"/>
          <w:numId w:val="12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Warsztaty – ok. 180 m</w:t>
      </w:r>
      <w:r>
        <w:rPr>
          <w:rFonts w:cs="Arial"/>
          <w:vertAlign w:val="superscript"/>
        </w:rPr>
        <w:t xml:space="preserve">2  </w:t>
      </w:r>
      <w:r>
        <w:rPr>
          <w:rFonts w:cs="Arial"/>
        </w:rPr>
        <w:t>wymaga zastosowania techniki alpinistycznej ( lub mycia z rusztowania, wysokiej, wysokiej drabiny albo użycia zwyżki);</w:t>
      </w:r>
    </w:p>
    <w:p w:rsidR="001D10DB" w:rsidRDefault="001D10DB" w:rsidP="00C442C6">
      <w:pPr>
        <w:numPr>
          <w:ilvl w:val="0"/>
          <w:numId w:val="11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 xml:space="preserve">pranie i wieszanie firan (39 okien), </w:t>
      </w:r>
    </w:p>
    <w:p w:rsidR="001D10DB" w:rsidRDefault="001D10DB" w:rsidP="00C442C6">
      <w:pPr>
        <w:numPr>
          <w:ilvl w:val="0"/>
          <w:numId w:val="11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konserwacja wykładzin podłogowych wg zaleceń producenta,</w:t>
      </w:r>
    </w:p>
    <w:p w:rsidR="001D10DB" w:rsidRDefault="001D10DB" w:rsidP="00C442C6">
      <w:pPr>
        <w:numPr>
          <w:ilvl w:val="0"/>
          <w:numId w:val="11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mycie kloszy, kinkietów, lamp,</w:t>
      </w:r>
    </w:p>
    <w:p w:rsidR="001D10DB" w:rsidRDefault="001D10DB" w:rsidP="00C442C6">
      <w:pPr>
        <w:numPr>
          <w:ilvl w:val="0"/>
          <w:numId w:val="11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 xml:space="preserve">mycie kwiatów i roślin doniczkowych. </w:t>
      </w:r>
    </w:p>
    <w:p w:rsidR="001D10DB" w:rsidRDefault="001D10DB" w:rsidP="00C442C6">
      <w:pPr>
        <w:numPr>
          <w:ilvl w:val="0"/>
          <w:numId w:val="11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 xml:space="preserve">gruntowne doczyszczanie powierzchni i sprzętu przy użyciu specjalistycznych urządzeń </w:t>
      </w:r>
    </w:p>
    <w:p w:rsidR="001D10DB" w:rsidRDefault="001D10DB" w:rsidP="00C442C6">
      <w:pPr>
        <w:ind w:firstLine="708"/>
        <w:jc w:val="both"/>
        <w:rPr>
          <w:rFonts w:cs="Arial"/>
        </w:rPr>
      </w:pPr>
    </w:p>
    <w:p w:rsidR="001D10DB" w:rsidRDefault="001D10DB" w:rsidP="00C442C6">
      <w:pPr>
        <w:numPr>
          <w:ilvl w:val="0"/>
          <w:numId w:val="7"/>
        </w:numPr>
        <w:spacing w:after="0" w:line="240" w:lineRule="auto"/>
        <w:jc w:val="both"/>
        <w:rPr>
          <w:rFonts w:cs="Arial"/>
        </w:rPr>
      </w:pPr>
      <w:r>
        <w:rPr>
          <w:rFonts w:cs="Arial"/>
        </w:rPr>
        <w:t>Czynności porządkowe po remontach (wg potrzeb Zamawiającego)</w:t>
      </w:r>
    </w:p>
    <w:p w:rsidR="001D10DB" w:rsidRDefault="001D10DB" w:rsidP="00C442C6">
      <w:pPr>
        <w:ind w:firstLine="708"/>
        <w:jc w:val="both"/>
        <w:rPr>
          <w:rFonts w:cs="Arial"/>
        </w:rPr>
      </w:pPr>
    </w:p>
    <w:p w:rsidR="001D10DB" w:rsidRDefault="001D10DB" w:rsidP="00C442C6">
      <w:pPr>
        <w:numPr>
          <w:ilvl w:val="0"/>
          <w:numId w:val="2"/>
        </w:numPr>
        <w:spacing w:after="0" w:line="240" w:lineRule="auto"/>
        <w:ind w:left="426"/>
        <w:jc w:val="both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Wymagania dotyczące świadczenia usługi w pomieszczeniach warsztatów:</w:t>
      </w:r>
    </w:p>
    <w:p w:rsidR="001D10DB" w:rsidRDefault="001D10DB" w:rsidP="00C442C6">
      <w:pPr>
        <w:ind w:left="720"/>
        <w:jc w:val="both"/>
        <w:rPr>
          <w:rFonts w:cs="Arial"/>
          <w:b/>
          <w:bCs/>
          <w:u w:val="single"/>
        </w:rPr>
      </w:pPr>
    </w:p>
    <w:p w:rsidR="001D10DB" w:rsidRDefault="001D10DB" w:rsidP="00C442C6">
      <w:pPr>
        <w:ind w:left="720"/>
        <w:jc w:val="both"/>
        <w:rPr>
          <w:rFonts w:cs="Arial"/>
        </w:rPr>
      </w:pPr>
      <w:r>
        <w:rPr>
          <w:rFonts w:cs="Arial"/>
        </w:rPr>
        <w:t xml:space="preserve">Warsztaty ze względu na swój szczególny charakter wymagają </w:t>
      </w:r>
      <w:r>
        <w:rPr>
          <w:rFonts w:cs="Arial"/>
          <w:b/>
        </w:rPr>
        <w:t>dodatkowych czynności tj. poza czynnościami określonymi w Części I SIWZ pkt. 2</w:t>
      </w:r>
      <w:r>
        <w:rPr>
          <w:rFonts w:cs="Arial"/>
        </w:rPr>
        <w:t>.</w:t>
      </w:r>
    </w:p>
    <w:p w:rsidR="001D10DB" w:rsidRDefault="001D10DB" w:rsidP="00C442C6">
      <w:pPr>
        <w:numPr>
          <w:ilvl w:val="3"/>
          <w:numId w:val="4"/>
        </w:numPr>
        <w:spacing w:after="0" w:line="240" w:lineRule="auto"/>
        <w:ind w:left="709"/>
        <w:jc w:val="both"/>
        <w:rPr>
          <w:rFonts w:cs="Arial"/>
        </w:rPr>
      </w:pPr>
      <w:r>
        <w:rPr>
          <w:rFonts w:cs="Arial"/>
        </w:rPr>
        <w:t>Pranie i prasowanie bielizny stołowej, firan i ścierek kuchennych zgodnie z potrzebami Zamawiającego oraz zachowaniem zasad prania i prasowania tj.:</w:t>
      </w:r>
    </w:p>
    <w:p w:rsidR="001D10DB" w:rsidRDefault="001D10DB" w:rsidP="00C442C6">
      <w:pPr>
        <w:ind w:left="709"/>
        <w:jc w:val="both"/>
        <w:rPr>
          <w:rFonts w:cs="Arial"/>
        </w:rPr>
      </w:pPr>
    </w:p>
    <w:p w:rsidR="001D10DB" w:rsidRDefault="001D10DB" w:rsidP="00C442C6">
      <w:pPr>
        <w:numPr>
          <w:ilvl w:val="4"/>
          <w:numId w:val="4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ścierki kuchenne – raz dziennie – ok. 10 kg,</w:t>
      </w:r>
    </w:p>
    <w:p w:rsidR="001D10DB" w:rsidRDefault="001D10DB" w:rsidP="00C442C6">
      <w:pPr>
        <w:numPr>
          <w:ilvl w:val="4"/>
          <w:numId w:val="4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obrusy – do dwóch razy w tygodniu – ok. 20 kg,</w:t>
      </w:r>
    </w:p>
    <w:p w:rsidR="001D10DB" w:rsidRDefault="001D10DB" w:rsidP="00C442C6">
      <w:pPr>
        <w:numPr>
          <w:ilvl w:val="4"/>
          <w:numId w:val="4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 xml:space="preserve">pranie i wieszanie firan wraz z modelowaniem – trzy razy w ciągu roku – </w:t>
      </w:r>
      <w:r>
        <w:rPr>
          <w:rFonts w:cs="Arial"/>
        </w:rPr>
        <w:br/>
        <w:t>w warsztatach tj. ok. 60 kg oraz firany w pozostałych pomieszczeniach (39 okien) – dwa razy w roku – ok. 40 kg,</w:t>
      </w:r>
    </w:p>
    <w:p w:rsidR="001D10DB" w:rsidRDefault="001D10DB" w:rsidP="00C442C6">
      <w:pPr>
        <w:numPr>
          <w:ilvl w:val="4"/>
          <w:numId w:val="4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szorowanie posadzki (płytek podłogowych) w sali konsumpcyjnej oraz w holu – raz w tygodniu,</w:t>
      </w:r>
    </w:p>
    <w:p w:rsidR="001D10DB" w:rsidRDefault="001D10DB" w:rsidP="00C442C6">
      <w:pPr>
        <w:numPr>
          <w:ilvl w:val="4"/>
          <w:numId w:val="4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pastowanie paneli podłogowych oraz mebli drewnianych odpowiednimi do tego celu środkami – raz w miesiącu</w:t>
      </w:r>
    </w:p>
    <w:p w:rsidR="001D10DB" w:rsidRDefault="001D10DB" w:rsidP="00C442C6">
      <w:pPr>
        <w:numPr>
          <w:ilvl w:val="4"/>
          <w:numId w:val="4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pielęgnacja kwiatów i ich podlewanie,</w:t>
      </w:r>
    </w:p>
    <w:p w:rsidR="001D10DB" w:rsidRDefault="001D10DB" w:rsidP="00C442C6">
      <w:pPr>
        <w:numPr>
          <w:ilvl w:val="4"/>
          <w:numId w:val="4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w przerwach świątecznych, w czasie wakacji letnich i ferii zimowych gruntowne sprzątanie wszystkich pomieszczeń warsztatów.</w:t>
      </w:r>
    </w:p>
    <w:p w:rsidR="001D10DB" w:rsidRDefault="001D10DB" w:rsidP="00C442C6">
      <w:pPr>
        <w:ind w:left="1134"/>
        <w:jc w:val="both"/>
        <w:rPr>
          <w:rFonts w:cs="Arial"/>
        </w:rPr>
      </w:pPr>
    </w:p>
    <w:p w:rsidR="001D10DB" w:rsidRDefault="001D10DB" w:rsidP="00C442C6">
      <w:pPr>
        <w:numPr>
          <w:ilvl w:val="3"/>
          <w:numId w:val="4"/>
        </w:numPr>
        <w:spacing w:after="0" w:line="240" w:lineRule="auto"/>
        <w:ind w:left="426"/>
        <w:jc w:val="both"/>
        <w:rPr>
          <w:rFonts w:cs="Arial"/>
        </w:rPr>
      </w:pPr>
      <w:r>
        <w:rPr>
          <w:rFonts w:cs="Arial"/>
        </w:rPr>
        <w:t xml:space="preserve">Stosowanie środków piorących </w:t>
      </w:r>
      <w:r>
        <w:rPr>
          <w:rFonts w:cs="Arial"/>
          <w:u w:val="single"/>
        </w:rPr>
        <w:t>dostarczonych przez Zamawiającego</w:t>
      </w:r>
      <w:r>
        <w:rPr>
          <w:rFonts w:cs="Arial"/>
        </w:rPr>
        <w:t xml:space="preserve"> tj. </w:t>
      </w:r>
    </w:p>
    <w:p w:rsidR="001D10DB" w:rsidRDefault="001D10DB" w:rsidP="00C442C6">
      <w:pPr>
        <w:numPr>
          <w:ilvl w:val="4"/>
          <w:numId w:val="4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proszek do prania do białego i koloru,</w:t>
      </w:r>
    </w:p>
    <w:p w:rsidR="001D10DB" w:rsidRDefault="001D10DB" w:rsidP="00C442C6">
      <w:pPr>
        <w:numPr>
          <w:ilvl w:val="4"/>
          <w:numId w:val="4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płyn do płukania</w:t>
      </w:r>
    </w:p>
    <w:p w:rsidR="001D10DB" w:rsidRDefault="001D10DB" w:rsidP="00C442C6">
      <w:pPr>
        <w:numPr>
          <w:ilvl w:val="4"/>
          <w:numId w:val="4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środki wybielające, usuwające plamy – zgodnie z potrzebami,</w:t>
      </w:r>
    </w:p>
    <w:p w:rsidR="001D10DB" w:rsidRDefault="001D10DB" w:rsidP="00C442C6">
      <w:pPr>
        <w:numPr>
          <w:ilvl w:val="4"/>
          <w:numId w:val="4"/>
        </w:numPr>
        <w:spacing w:after="0" w:line="240" w:lineRule="auto"/>
        <w:ind w:left="1134"/>
        <w:jc w:val="both"/>
        <w:rPr>
          <w:rFonts w:cs="Arial"/>
        </w:rPr>
      </w:pPr>
      <w:r>
        <w:rPr>
          <w:rFonts w:cs="Arial"/>
        </w:rPr>
        <w:t>środki do pielęgnacji paneli podłogowych i mebli drewnianych.</w:t>
      </w:r>
    </w:p>
    <w:p w:rsidR="001D10DB" w:rsidRDefault="001D10DB" w:rsidP="00C442C6">
      <w:pPr>
        <w:ind w:left="426"/>
        <w:jc w:val="both"/>
        <w:rPr>
          <w:rFonts w:cs="Arial"/>
        </w:rPr>
      </w:pPr>
    </w:p>
    <w:p w:rsidR="001D10DB" w:rsidRDefault="001D10DB" w:rsidP="00C442C6">
      <w:pPr>
        <w:numPr>
          <w:ilvl w:val="3"/>
          <w:numId w:val="4"/>
        </w:numPr>
        <w:spacing w:after="0" w:line="240" w:lineRule="auto"/>
        <w:ind w:left="426"/>
        <w:jc w:val="both"/>
        <w:rPr>
          <w:rFonts w:cs="Arial"/>
          <w:spacing w:val="-2"/>
        </w:rPr>
      </w:pPr>
      <w:r>
        <w:rPr>
          <w:rFonts w:cs="Arial"/>
          <w:spacing w:val="-2"/>
        </w:rPr>
        <w:lastRenderedPageBreak/>
        <w:t>Czas wykonania prac porządkowych w warsztacie będzie potwierdzony prze osobę wykonującą podpisem na odpowiednim formularzu z dokumentacji HACCP (system bezpiecznej produkcji żywności).</w:t>
      </w:r>
    </w:p>
    <w:p w:rsidR="001D10DB" w:rsidRDefault="001D10DB" w:rsidP="00C442C6">
      <w:pPr>
        <w:jc w:val="both"/>
        <w:rPr>
          <w:rFonts w:cs="Arial"/>
          <w:spacing w:val="-2"/>
        </w:rPr>
      </w:pPr>
    </w:p>
    <w:p w:rsidR="001D10DB" w:rsidRDefault="001D10DB" w:rsidP="00C442C6">
      <w:pPr>
        <w:numPr>
          <w:ilvl w:val="3"/>
          <w:numId w:val="4"/>
        </w:numPr>
        <w:spacing w:after="0" w:line="240" w:lineRule="auto"/>
        <w:ind w:left="426"/>
        <w:jc w:val="both"/>
        <w:rPr>
          <w:rFonts w:cs="Arial"/>
          <w:spacing w:val="-2"/>
        </w:rPr>
      </w:pPr>
      <w:r>
        <w:rPr>
          <w:rFonts w:cs="Arial"/>
          <w:spacing w:val="-2"/>
        </w:rPr>
        <w:t xml:space="preserve">Wszystkie środki czyszczące, dezynfekcyjne, materiały eksploatacyjne oraz stosowne urządzenia muszą posiadać atesty, certyfikaty, świadectwa jakości itp., dopuszczające do ich stosowania. </w:t>
      </w:r>
    </w:p>
    <w:p w:rsidR="001D10DB" w:rsidRDefault="001D10DB" w:rsidP="00C442C6">
      <w:pPr>
        <w:pStyle w:val="Akapitzlist"/>
        <w:jc w:val="both"/>
        <w:rPr>
          <w:rFonts w:cs="Arial"/>
          <w:spacing w:val="-2"/>
          <w:sz w:val="22"/>
          <w:szCs w:val="22"/>
        </w:rPr>
      </w:pPr>
    </w:p>
    <w:p w:rsidR="001D10DB" w:rsidRDefault="001D10DB" w:rsidP="00C442C6">
      <w:pPr>
        <w:numPr>
          <w:ilvl w:val="3"/>
          <w:numId w:val="4"/>
        </w:numPr>
        <w:spacing w:after="0" w:line="240" w:lineRule="auto"/>
        <w:ind w:left="426"/>
        <w:jc w:val="both"/>
        <w:rPr>
          <w:rFonts w:cs="Arial"/>
          <w:spacing w:val="-2"/>
        </w:rPr>
      </w:pPr>
      <w:r>
        <w:rPr>
          <w:rFonts w:cs="Arial"/>
        </w:rPr>
        <w:t xml:space="preserve">Wykonawca do wykonywania przedmiotu umowy będzie stosował środki czystości posiadające karty charakterystyki, dopuszczone do stosowania w obiektach użyteczności publicznej, dobrej jakości, o neutralnym delikatnym zapachu, antypoślizgowe, nie zostawiające smug, dostosowane do sprzątanej powierzchni pod względem rodzaju, ilości i rozcieńczenia w sposób umożliwiający usunięcie wszelkich zabrudzeń i utrzymanie obiektów w czystości. </w:t>
      </w:r>
    </w:p>
    <w:p w:rsidR="001D10DB" w:rsidRDefault="001D10DB" w:rsidP="00C442C6">
      <w:pPr>
        <w:ind w:left="708" w:firstLine="708"/>
        <w:contextualSpacing/>
        <w:jc w:val="both"/>
        <w:rPr>
          <w:b/>
          <w:noProof/>
          <w:lang w:eastAsia="pl-PL"/>
        </w:rPr>
      </w:pPr>
    </w:p>
    <w:p w:rsidR="001D10DB" w:rsidRDefault="001D10DB" w:rsidP="00C442C6">
      <w:pPr>
        <w:ind w:left="708" w:firstLine="708"/>
        <w:contextualSpacing/>
        <w:jc w:val="both"/>
        <w:rPr>
          <w:b/>
          <w:noProof/>
          <w:lang w:eastAsia="pl-PL"/>
        </w:rPr>
      </w:pPr>
    </w:p>
    <w:p w:rsidR="001D10DB" w:rsidRDefault="001D10DB" w:rsidP="00C442C6">
      <w:pPr>
        <w:contextualSpacing/>
        <w:jc w:val="both"/>
        <w:rPr>
          <w:b/>
          <w:noProof/>
          <w:lang w:eastAsia="pl-PL"/>
        </w:rPr>
      </w:pPr>
      <w:r>
        <w:rPr>
          <w:b/>
          <w:noProof/>
          <w:lang w:eastAsia="pl-PL"/>
        </w:rPr>
        <w:t>Warunki realizacji zamówienia:</w:t>
      </w:r>
    </w:p>
    <w:p w:rsidR="001D10DB" w:rsidRDefault="001D10DB" w:rsidP="00C442C6">
      <w:pPr>
        <w:contextualSpacing/>
        <w:jc w:val="both"/>
        <w:rPr>
          <w:noProof/>
          <w:lang w:eastAsia="pl-PL"/>
        </w:rPr>
      </w:pPr>
      <w:r>
        <w:rPr>
          <w:noProof/>
          <w:lang w:eastAsia="pl-PL"/>
        </w:rPr>
        <w:t>1)</w:t>
      </w:r>
      <w:r w:rsidR="00C81B30">
        <w:rPr>
          <w:noProof/>
          <w:lang w:eastAsia="pl-PL"/>
        </w:rPr>
        <w:t xml:space="preserve"> </w:t>
      </w:r>
      <w:r>
        <w:rPr>
          <w:noProof/>
          <w:lang w:eastAsia="pl-PL"/>
        </w:rPr>
        <w:t>Termin realizacji zamówienia</w:t>
      </w:r>
      <w:r w:rsidR="00C442C6">
        <w:rPr>
          <w:noProof/>
          <w:lang w:eastAsia="pl-PL"/>
        </w:rPr>
        <w:t xml:space="preserve"> 1 rok kalendarzowy od 1.01.2022</w:t>
      </w:r>
      <w:r w:rsidR="004F7D89">
        <w:rPr>
          <w:noProof/>
          <w:lang w:eastAsia="pl-PL"/>
        </w:rPr>
        <w:t xml:space="preserve"> </w:t>
      </w:r>
      <w:r w:rsidR="00C442C6">
        <w:rPr>
          <w:noProof/>
          <w:lang w:eastAsia="pl-PL"/>
        </w:rPr>
        <w:t>- 31.12.2022</w:t>
      </w:r>
      <w:r>
        <w:rPr>
          <w:noProof/>
          <w:lang w:eastAsia="pl-PL"/>
        </w:rPr>
        <w:t xml:space="preserve"> od daty podpisania przez Zamawiającego i Wykonawcę umowy</w:t>
      </w:r>
    </w:p>
    <w:p w:rsidR="0086455E" w:rsidRDefault="0086455E" w:rsidP="00C442C6">
      <w:pPr>
        <w:contextualSpacing/>
        <w:jc w:val="both"/>
        <w:rPr>
          <w:noProof/>
          <w:lang w:eastAsia="pl-PL"/>
        </w:rPr>
      </w:pPr>
      <w:r>
        <w:rPr>
          <w:noProof/>
          <w:lang w:eastAsia="pl-PL"/>
        </w:rPr>
        <w:t>2) Wykon</w:t>
      </w:r>
      <w:r w:rsidR="00C81B30">
        <w:rPr>
          <w:noProof/>
          <w:lang w:eastAsia="pl-PL"/>
        </w:rPr>
        <w:t>awca określił cenę oferty netto</w:t>
      </w:r>
      <w:r>
        <w:rPr>
          <w:noProof/>
          <w:lang w:eastAsia="pl-PL"/>
        </w:rPr>
        <w:t>, która stanowić będzie wynagrodzenie ryczałtowe za realizację całego przedmiotu zamówienia.</w:t>
      </w:r>
    </w:p>
    <w:p w:rsidR="0086455E" w:rsidRDefault="0086455E" w:rsidP="00C442C6">
      <w:pPr>
        <w:contextualSpacing/>
        <w:jc w:val="both"/>
        <w:rPr>
          <w:noProof/>
          <w:lang w:eastAsia="pl-PL"/>
        </w:rPr>
      </w:pPr>
      <w:r>
        <w:rPr>
          <w:noProof/>
          <w:lang w:eastAsia="pl-PL"/>
        </w:rPr>
        <w:t>3) Wartość cenową należy podać w złotych polskich cyfrą</w:t>
      </w:r>
      <w:r w:rsidR="006D5D9D">
        <w:rPr>
          <w:noProof/>
          <w:lang w:eastAsia="pl-PL"/>
        </w:rPr>
        <w:t xml:space="preserve"> </w:t>
      </w:r>
      <w:r>
        <w:rPr>
          <w:noProof/>
          <w:lang w:eastAsia="pl-PL"/>
        </w:rPr>
        <w:t>- z dokładnością do dwóch miejsc po przecinku oraz słownie</w:t>
      </w:r>
      <w:r w:rsidR="00CB7794">
        <w:rPr>
          <w:noProof/>
          <w:lang w:eastAsia="pl-PL"/>
        </w:rPr>
        <w:t>.</w:t>
      </w:r>
    </w:p>
    <w:p w:rsidR="0086455E" w:rsidRDefault="00CB7794" w:rsidP="00C442C6">
      <w:pPr>
        <w:contextualSpacing/>
        <w:jc w:val="both"/>
        <w:rPr>
          <w:noProof/>
          <w:lang w:eastAsia="pl-PL"/>
        </w:rPr>
      </w:pPr>
      <w:r>
        <w:rPr>
          <w:noProof/>
          <w:lang w:eastAsia="pl-PL"/>
        </w:rPr>
        <w:t>4) R</w:t>
      </w:r>
      <w:r w:rsidR="0086455E">
        <w:rPr>
          <w:noProof/>
          <w:lang w:eastAsia="pl-PL"/>
        </w:rPr>
        <w:t>ozliczenie pomiędzy stronami za wykonany przedmiot zamówienia nastąpi na podstawie faktury wystawionej przez Wykonawcę w ciągu 14 dni</w:t>
      </w:r>
      <w:r>
        <w:rPr>
          <w:noProof/>
          <w:lang w:eastAsia="pl-PL"/>
        </w:rPr>
        <w:t>.</w:t>
      </w:r>
    </w:p>
    <w:p w:rsidR="00C81B30" w:rsidRDefault="00C81B30" w:rsidP="00C442C6">
      <w:pPr>
        <w:contextualSpacing/>
        <w:jc w:val="both"/>
        <w:rPr>
          <w:noProof/>
          <w:lang w:eastAsia="pl-PL"/>
        </w:rPr>
      </w:pPr>
      <w:r>
        <w:rPr>
          <w:noProof/>
          <w:lang w:eastAsia="pl-PL"/>
        </w:rPr>
        <w:t xml:space="preserve">5) </w:t>
      </w:r>
      <w:r w:rsidR="006D5D9D">
        <w:rPr>
          <w:noProof/>
          <w:lang w:eastAsia="pl-PL"/>
        </w:rPr>
        <w:t xml:space="preserve">Kryterium, którymi </w:t>
      </w:r>
      <w:r>
        <w:rPr>
          <w:noProof/>
          <w:lang w:eastAsia="pl-PL"/>
        </w:rPr>
        <w:t>Zamawiający będzie kierował się przy wyborze oferty będzie najkorzystniejsza c</w:t>
      </w:r>
      <w:r w:rsidR="006D5D9D">
        <w:rPr>
          <w:noProof/>
          <w:lang w:eastAsia="pl-PL"/>
        </w:rPr>
        <w:t>ena oraz doświadeczenie w wykony</w:t>
      </w:r>
      <w:r>
        <w:rPr>
          <w:noProof/>
          <w:lang w:eastAsia="pl-PL"/>
        </w:rPr>
        <w:t>waniu usług sprzątających.</w:t>
      </w:r>
    </w:p>
    <w:p w:rsidR="00C81B30" w:rsidRDefault="00C81B30" w:rsidP="00C442C6">
      <w:pPr>
        <w:contextualSpacing/>
        <w:jc w:val="both"/>
        <w:rPr>
          <w:noProof/>
          <w:lang w:eastAsia="pl-PL"/>
        </w:rPr>
      </w:pPr>
      <w:r>
        <w:rPr>
          <w:noProof/>
          <w:lang w:eastAsia="pl-PL"/>
        </w:rPr>
        <w:t>6) Wykonawca związany jest z ofertą 20 dni. Bieg terminu związania ofertą rozpoczyna się wraz z upływem terminu składania ofert.</w:t>
      </w:r>
    </w:p>
    <w:p w:rsidR="00C81B30" w:rsidRDefault="00C81B30" w:rsidP="00C442C6">
      <w:pPr>
        <w:contextualSpacing/>
        <w:jc w:val="both"/>
        <w:rPr>
          <w:noProof/>
          <w:lang w:eastAsia="pl-PL"/>
        </w:rPr>
      </w:pPr>
      <w:r>
        <w:rPr>
          <w:noProof/>
          <w:lang w:eastAsia="pl-PL"/>
        </w:rPr>
        <w:t>7) Zamawiający może żądać od Wykonawcy wyjaśnień dotyczących złożonych ofert.</w:t>
      </w:r>
    </w:p>
    <w:p w:rsidR="0086455E" w:rsidRDefault="0086455E" w:rsidP="00C442C6">
      <w:pPr>
        <w:contextualSpacing/>
        <w:jc w:val="both"/>
        <w:rPr>
          <w:noProof/>
          <w:lang w:eastAsia="pl-PL"/>
        </w:rPr>
      </w:pPr>
    </w:p>
    <w:p w:rsidR="0086455E" w:rsidRDefault="002B1121" w:rsidP="00C442C6">
      <w:pPr>
        <w:contextualSpacing/>
        <w:jc w:val="both"/>
        <w:rPr>
          <w:b/>
          <w:u w:val="single"/>
        </w:rPr>
      </w:pPr>
      <w:r>
        <w:rPr>
          <w:b/>
          <w:noProof/>
          <w:u w:val="single"/>
          <w:lang w:eastAsia="pl-PL"/>
        </w:rPr>
        <w:t>Ofer</w:t>
      </w:r>
      <w:r w:rsidR="00021270">
        <w:rPr>
          <w:b/>
          <w:noProof/>
          <w:u w:val="single"/>
          <w:lang w:eastAsia="pl-PL"/>
        </w:rPr>
        <w:t xml:space="preserve">tę proszę przesłać </w:t>
      </w:r>
      <w:r w:rsidR="00D81676">
        <w:rPr>
          <w:b/>
          <w:noProof/>
          <w:u w:val="single"/>
          <w:lang w:eastAsia="pl-PL"/>
        </w:rPr>
        <w:t xml:space="preserve">drogą elektroniczną </w:t>
      </w:r>
      <w:r w:rsidR="004F7D89">
        <w:rPr>
          <w:b/>
          <w:noProof/>
          <w:u w:val="single"/>
          <w:lang w:eastAsia="pl-PL"/>
        </w:rPr>
        <w:t xml:space="preserve">do </w:t>
      </w:r>
      <w:r w:rsidR="00560123">
        <w:rPr>
          <w:b/>
          <w:noProof/>
          <w:u w:val="single"/>
          <w:lang w:eastAsia="pl-PL"/>
        </w:rPr>
        <w:t xml:space="preserve">dnia 12.11.2021 </w:t>
      </w:r>
      <w:r w:rsidR="00D81676">
        <w:rPr>
          <w:b/>
          <w:noProof/>
          <w:u w:val="single"/>
          <w:lang w:eastAsia="pl-PL"/>
        </w:rPr>
        <w:t xml:space="preserve">na adres: </w:t>
      </w:r>
      <w:hyperlink r:id="rId8" w:history="1">
        <w:r w:rsidR="00D81676" w:rsidRPr="002B1121">
          <w:rPr>
            <w:rStyle w:val="Hipercze"/>
            <w:b/>
            <w:noProof/>
            <w:lang w:eastAsia="pl-PL"/>
          </w:rPr>
          <w:t>zsghtg@poczta.onet.pl</w:t>
        </w:r>
      </w:hyperlink>
      <w:r w:rsidRPr="002B1121">
        <w:rPr>
          <w:b/>
          <w:u w:val="single"/>
        </w:rPr>
        <w:t xml:space="preserve">, Pocztą lub osobiście </w:t>
      </w:r>
    </w:p>
    <w:p w:rsidR="004B2C20" w:rsidRDefault="004B2C20" w:rsidP="00C442C6">
      <w:pPr>
        <w:contextualSpacing/>
        <w:jc w:val="both"/>
        <w:rPr>
          <w:b/>
          <w:u w:val="single"/>
        </w:rPr>
      </w:pPr>
    </w:p>
    <w:p w:rsidR="00D81676" w:rsidRDefault="004B2C20" w:rsidP="00C442C6">
      <w:pPr>
        <w:contextualSpacing/>
        <w:jc w:val="both"/>
      </w:pPr>
      <w:r w:rsidRPr="004B2C20">
        <w:t>Złożone przez Państwa oferty nie będą stanowić ofert przetargowych</w:t>
      </w:r>
      <w:r>
        <w:t xml:space="preserve"> rozumianych zgodnie z ustawą Prawo Zamówień Publicznych a jedynie będą pełnić rolę rozpoznawania rynku.</w:t>
      </w:r>
    </w:p>
    <w:p w:rsidR="00D81676" w:rsidRPr="00D81676" w:rsidRDefault="00D81676" w:rsidP="00C442C6">
      <w:pPr>
        <w:contextualSpacing/>
        <w:jc w:val="both"/>
        <w:rPr>
          <w:noProof/>
          <w:lang w:eastAsia="pl-PL"/>
        </w:rPr>
      </w:pPr>
      <w:r>
        <w:rPr>
          <w:noProof/>
          <w:lang w:eastAsia="pl-PL"/>
        </w:rPr>
        <w:t>W celu bliższych informacji dotyczących przedmiotu oferty proszę o kontakt telefoniczny 32 285-</w:t>
      </w:r>
      <w:r w:rsidR="00AB1A3E">
        <w:rPr>
          <w:noProof/>
          <w:lang w:eastAsia="pl-PL"/>
        </w:rPr>
        <w:t>38-61.</w:t>
      </w:r>
    </w:p>
    <w:p w:rsidR="001D10DB" w:rsidRDefault="001D10DB" w:rsidP="00C442C6">
      <w:pPr>
        <w:ind w:left="708" w:firstLine="708"/>
        <w:contextualSpacing/>
        <w:jc w:val="both"/>
        <w:rPr>
          <w:b/>
          <w:noProof/>
          <w:lang w:eastAsia="pl-PL"/>
        </w:rPr>
      </w:pPr>
    </w:p>
    <w:p w:rsidR="001D10DB" w:rsidRPr="001D10DB" w:rsidRDefault="001D10DB" w:rsidP="00C442C6">
      <w:pPr>
        <w:jc w:val="both"/>
        <w:rPr>
          <w:rFonts w:ascii="Arial" w:hAnsi="Arial" w:cs="Arial"/>
          <w:sz w:val="24"/>
          <w:szCs w:val="24"/>
        </w:rPr>
      </w:pPr>
    </w:p>
    <w:sectPr w:rsidR="001D10DB" w:rsidRPr="001D10DB" w:rsidSect="00F329BD">
      <w:headerReference w:type="default" r:id="rId9"/>
      <w:footerReference w:type="default" r:id="rId10"/>
      <w:pgSz w:w="11906" w:h="16838"/>
      <w:pgMar w:top="1806" w:right="1417" w:bottom="1417" w:left="1417" w:header="62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973" w:rsidRDefault="001C0973" w:rsidP="00A276FC">
      <w:pPr>
        <w:spacing w:after="0" w:line="240" w:lineRule="auto"/>
      </w:pPr>
      <w:r>
        <w:separator/>
      </w:r>
    </w:p>
  </w:endnote>
  <w:endnote w:type="continuationSeparator" w:id="0">
    <w:p w:rsidR="001C0973" w:rsidRDefault="001C0973" w:rsidP="00A27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6FC" w:rsidRDefault="00980229">
    <w:pPr>
      <w:pStyle w:val="Stopka"/>
    </w:pPr>
    <w:r>
      <w:rPr>
        <w:noProof/>
        <w:lang w:eastAsia="pl-PL"/>
      </w:rPr>
      <w:pict>
        <v:group id="_x0000_s1054" style="position:absolute;margin-left:-22.8pt;margin-top:-17.2pt;width:60pt;height:39.1pt;z-index:251665408" coordorigin="916,15517" coordsize="1286,782">
          <v:rect id="_x0000_s1053" style="position:absolute;left:916;top:15517;width:1286;height:782" stroked="f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2" type="#_x0000_t75" style="position:absolute;left:916;top:15517;width:1200;height:662">
            <v:imagedata r:id="rId1" o:title="logo_zsghtg_krzywe_nowe"/>
          </v:shape>
        </v:group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8" type="#_x0000_t202" style="position:absolute;margin-left:34.55pt;margin-top:-23.6pt;width:457.1pt;height:33.05pt;z-index:251661312;mso-width-relative:margin;mso-height-relative:margin" filled="f" stroked="f">
          <v:textbox>
            <w:txbxContent>
              <w:p w:rsidR="00A51BE3" w:rsidRPr="00A51BE3" w:rsidRDefault="00CE46DD" w:rsidP="00A51BE3">
                <w:pPr>
                  <w:spacing w:after="0" w:line="240" w:lineRule="auto"/>
                  <w:rPr>
                    <w:b/>
                  </w:rPr>
                </w:pPr>
                <w:r>
                  <w:rPr>
                    <w:b/>
                  </w:rPr>
                  <w:t>Zespół Szkół Gastronomiczno-Hotelarskich</w:t>
                </w:r>
              </w:p>
              <w:p w:rsidR="00A51BE3" w:rsidRPr="00CE46DD" w:rsidRDefault="00CE46DD" w:rsidP="00A51BE3">
                <w:pPr>
                  <w:spacing w:after="0" w:line="240" w:lineRule="auto"/>
                  <w:rPr>
                    <w:b/>
                    <w:lang w:val="en-US"/>
                  </w:rPr>
                </w:pPr>
                <w:r w:rsidRPr="00C81B30">
                  <w:rPr>
                    <w:b/>
                  </w:rPr>
                  <w:t>T</w:t>
                </w:r>
                <w:r w:rsidR="00A51BE3" w:rsidRPr="00C81B30">
                  <w:rPr>
                    <w:b/>
                  </w:rPr>
                  <w:t>el</w:t>
                </w:r>
                <w:r w:rsidRPr="00C81B30">
                  <w:rPr>
                    <w:b/>
                  </w:rPr>
                  <w:t>/Fax</w:t>
                </w:r>
                <w:r w:rsidR="00A51BE3" w:rsidRPr="00C81B30">
                  <w:rPr>
                    <w:b/>
                  </w:rPr>
                  <w:t xml:space="preserve">. </w:t>
                </w:r>
                <w:r w:rsidRPr="00CE46DD">
                  <w:rPr>
                    <w:b/>
                    <w:lang w:val="en-US"/>
                  </w:rPr>
                  <w:t>(032) 285 38 61</w:t>
                </w:r>
                <w:r w:rsidR="00A51BE3" w:rsidRPr="00CE46DD">
                  <w:rPr>
                    <w:b/>
                    <w:lang w:val="en-US"/>
                  </w:rPr>
                  <w:t>, e</w:t>
                </w:r>
                <w:r w:rsidR="004E55ED" w:rsidRPr="00CE46DD">
                  <w:rPr>
                    <w:b/>
                    <w:lang w:val="en-US"/>
                  </w:rPr>
                  <w:t>-</w:t>
                </w:r>
                <w:proofErr w:type="spellStart"/>
                <w:r w:rsidR="00A51BE3" w:rsidRPr="00CE46DD">
                  <w:rPr>
                    <w:b/>
                    <w:lang w:val="en-US"/>
                  </w:rPr>
                  <w:t>mial</w:t>
                </w:r>
                <w:proofErr w:type="spellEnd"/>
                <w:r w:rsidR="00A51BE3" w:rsidRPr="00CE46DD">
                  <w:rPr>
                    <w:b/>
                    <w:lang w:val="en-US"/>
                  </w:rPr>
                  <w:t xml:space="preserve">: </w:t>
                </w:r>
                <w:r w:rsidRPr="00CE46DD">
                  <w:rPr>
                    <w:b/>
                    <w:lang w:val="en-US"/>
                  </w:rPr>
                  <w:t>zsghtg</w:t>
                </w:r>
                <w:r w:rsidR="00A51BE3" w:rsidRPr="00CE46DD">
                  <w:rPr>
                    <w:b/>
                    <w:lang w:val="en-US"/>
                  </w:rPr>
                  <w:t>@</w:t>
                </w:r>
                <w:r w:rsidRPr="00CE46DD">
                  <w:rPr>
                    <w:b/>
                    <w:lang w:val="en-US"/>
                  </w:rPr>
                  <w:t>poczta.</w:t>
                </w:r>
                <w:r w:rsidR="004E55ED" w:rsidRPr="00CE46DD">
                  <w:rPr>
                    <w:b/>
                    <w:lang w:val="en-US"/>
                  </w:rPr>
                  <w:t>onet.</w:t>
                </w:r>
                <w:r w:rsidR="00A51BE3" w:rsidRPr="00CE46DD">
                  <w:rPr>
                    <w:b/>
                    <w:lang w:val="en-US"/>
                  </w:rPr>
                  <w:t>pl</w:t>
                </w:r>
              </w:p>
            </w:txbxContent>
          </v:textbox>
        </v:shape>
      </w:pict>
    </w:r>
    <w:r>
      <w:rPr>
        <w:noProof/>
        <w:lang w:eastAsia="pl-PL"/>
      </w:rPr>
      <w:pict>
        <v:shapetype id="_x0000_t19" coordsize="21600,21600" o:spt="19" adj="-5898240,,,21600,21600" path="wr-21600,,21600,43200,,,21600,21600nfewr-21600,,21600,43200,,,21600,21600l,21600nsxe" filled="f">
          <v:formulas>
            <v:f eqn="val #2"/>
            <v:f eqn="val #3"/>
            <v:f eqn="val #4"/>
          </v:formulas>
          <v:path arrowok="t" o:extrusionok="f" gradientshapeok="t" o:connecttype="custom" o:connectlocs="0,0;21600,21600;0,21600"/>
          <v:handles>
            <v:h position="@2,#0" polar="@0,@1"/>
            <v:h position="@2,#1" polar="@0,@1"/>
          </v:handles>
        </v:shapetype>
        <v:shape id="_x0000_s1032" type="#_x0000_t19" style="position:absolute;margin-left:-37.05pt;margin-top:-38.8pt;width:1in;height:48.3pt;rotation:180;z-index:251655168" adj="-5898241" strokecolor="#17365d" strokeweight="1.5pt"/>
      </w:pict>
    </w:r>
    <w:r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5" type="#_x0000_t32" style="position:absolute;margin-left:-29.55pt;margin-top:23pt;width:536.2pt;height:.05pt;flip:y;z-index:251658240" o:connectortype="straight" strokecolor="#17365d" strokeweight="1.5pt"/>
      </w:pict>
    </w:r>
    <w:r>
      <w:rPr>
        <w:noProof/>
        <w:lang w:eastAsia="pl-PL"/>
      </w:rPr>
      <w:pict>
        <v:shape id="_x0000_s1034" type="#_x0000_t32" style="position:absolute;margin-left:-13.1pt;margin-top:16.2pt;width:507.75pt;height:.05pt;z-index:251657216" o:connectortype="straight" strokecolor="#17365d" strokeweight="1.5pt"/>
      </w:pict>
    </w:r>
    <w:r>
      <w:rPr>
        <w:noProof/>
        <w:lang w:eastAsia="pl-PL"/>
      </w:rPr>
      <w:pict>
        <v:shape id="_x0000_s1033" type="#_x0000_t32" style="position:absolute;margin-left:30.45pt;margin-top:9.5pt;width:452.2pt;height:.05pt;flip:y;z-index:251656192" o:connectortype="straight" strokecolor="#17365d" strokeweight="1.5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973" w:rsidRDefault="001C0973" w:rsidP="00A276FC">
      <w:pPr>
        <w:spacing w:after="0" w:line="240" w:lineRule="auto"/>
      </w:pPr>
      <w:r>
        <w:separator/>
      </w:r>
    </w:p>
  </w:footnote>
  <w:footnote w:type="continuationSeparator" w:id="0">
    <w:p w:rsidR="001C0973" w:rsidRDefault="001C0973" w:rsidP="00A27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6FC" w:rsidRDefault="00FE013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-444500</wp:posOffset>
          </wp:positionH>
          <wp:positionV relativeFrom="paragraph">
            <wp:posOffset>-173990</wp:posOffset>
          </wp:positionV>
          <wp:extent cx="1264285" cy="697230"/>
          <wp:effectExtent l="19050" t="0" r="0" b="0"/>
          <wp:wrapNone/>
          <wp:docPr id="27" name="Obraz 27" descr="logo_zsghtg_krzywe_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logo_zsghtg_krzywe_now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285" cy="6972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0229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382.55pt;margin-top:-13.45pt;width:106.1pt;height:48.65pt;z-index:251663360;mso-position-horizontal-relative:text;mso-position-vertical-relative:text" filled="f" stroked="f">
          <v:textbox>
            <w:txbxContent>
              <w:p w:rsidR="00CE46DD" w:rsidRPr="00CE46DD" w:rsidRDefault="00CE46DD" w:rsidP="00A51BE3">
                <w:pPr>
                  <w:spacing w:after="0" w:line="360" w:lineRule="auto"/>
                  <w:rPr>
                    <w:rFonts w:ascii="Arial" w:hAnsi="Arial" w:cs="Arial"/>
                    <w:sz w:val="18"/>
                    <w:szCs w:val="18"/>
                    <w:u w:val="single"/>
                  </w:rPr>
                </w:pPr>
                <w:r w:rsidRPr="00CE46DD">
                  <w:rPr>
                    <w:rFonts w:ascii="Arial" w:hAnsi="Arial" w:cs="Arial"/>
                    <w:b/>
                    <w:sz w:val="18"/>
                    <w:szCs w:val="18"/>
                    <w:u w:val="single"/>
                  </w:rPr>
                  <w:t>STRONA WWW</w:t>
                </w:r>
              </w:p>
              <w:p w:rsidR="00CE46DD" w:rsidRPr="00CE46DD" w:rsidRDefault="00CE46DD" w:rsidP="00A51BE3">
                <w:pPr>
                  <w:spacing w:after="0" w:line="360" w:lineRule="auto"/>
                  <w:rPr>
                    <w:rFonts w:ascii="Arial" w:hAnsi="Arial" w:cs="Arial"/>
                    <w:i/>
                    <w:sz w:val="18"/>
                    <w:szCs w:val="18"/>
                  </w:rPr>
                </w:pPr>
                <w:proofErr w:type="spellStart"/>
                <w:r w:rsidRPr="00CE46DD">
                  <w:rPr>
                    <w:rFonts w:ascii="Arial" w:hAnsi="Arial" w:cs="Arial"/>
                    <w:b/>
                    <w:i/>
                    <w:sz w:val="18"/>
                    <w:szCs w:val="18"/>
                  </w:rPr>
                  <w:t>www.zsghtg</w:t>
                </w:r>
                <w:proofErr w:type="spellEnd"/>
                <w:r w:rsidRPr="00CE46DD">
                  <w:rPr>
                    <w:rFonts w:ascii="Arial" w:hAnsi="Arial" w:cs="Arial"/>
                    <w:b/>
                    <w:i/>
                    <w:sz w:val="18"/>
                    <w:szCs w:val="18"/>
                  </w:rPr>
                  <w:t>..</w:t>
                </w:r>
                <w:proofErr w:type="spellStart"/>
                <w:r w:rsidRPr="00CE46DD">
                  <w:rPr>
                    <w:rFonts w:ascii="Arial" w:hAnsi="Arial" w:cs="Arial"/>
                    <w:b/>
                    <w:i/>
                    <w:sz w:val="18"/>
                    <w:szCs w:val="18"/>
                  </w:rPr>
                  <w:t>pl</w:t>
                </w:r>
                <w:proofErr w:type="spellEnd"/>
              </w:p>
            </w:txbxContent>
          </v:textbox>
        </v:shape>
      </w:pict>
    </w:r>
    <w:r w:rsidR="00980229">
      <w:rPr>
        <w:noProof/>
        <w:lang w:eastAsia="pl-PL"/>
      </w:rPr>
      <w:pict>
        <v:shape id="_x0000_s1037" type="#_x0000_t202" style="position:absolute;margin-left:234.6pt;margin-top:-13.45pt;width:152.05pt;height:48.65pt;z-index:251660288;mso-position-horizontal-relative:text;mso-position-vertical-relative:text" filled="f" stroked="f">
          <v:textbox>
            <w:txbxContent>
              <w:p w:rsidR="00142E8E" w:rsidRPr="00C81B30" w:rsidRDefault="00AC5BEC" w:rsidP="00A51BE3">
                <w:pPr>
                  <w:spacing w:after="0" w:line="360" w:lineRule="auto"/>
                  <w:rPr>
                    <w:rFonts w:ascii="Arial" w:hAnsi="Arial" w:cs="Arial"/>
                    <w:sz w:val="18"/>
                    <w:szCs w:val="18"/>
                    <w:lang w:val="en-US"/>
                  </w:rPr>
                </w:pPr>
                <w:r w:rsidRPr="00C81B30">
                  <w:rPr>
                    <w:rFonts w:ascii="Arial" w:hAnsi="Arial" w:cs="Arial"/>
                    <w:b/>
                    <w:sz w:val="18"/>
                    <w:szCs w:val="18"/>
                    <w:u w:val="single"/>
                    <w:lang w:val="en-US"/>
                  </w:rPr>
                  <w:t>T</w:t>
                </w:r>
                <w:r w:rsidR="00CE46DD" w:rsidRPr="00C81B30">
                  <w:rPr>
                    <w:rFonts w:ascii="Arial" w:hAnsi="Arial" w:cs="Arial"/>
                    <w:b/>
                    <w:sz w:val="18"/>
                    <w:szCs w:val="18"/>
                    <w:u w:val="single"/>
                    <w:lang w:val="en-US"/>
                  </w:rPr>
                  <w:t>EL</w:t>
                </w:r>
                <w:r w:rsidRPr="00C81B30">
                  <w:rPr>
                    <w:rFonts w:ascii="Arial" w:hAnsi="Arial" w:cs="Arial"/>
                    <w:b/>
                    <w:sz w:val="18"/>
                    <w:szCs w:val="18"/>
                    <w:u w:val="single"/>
                    <w:lang w:val="en-US"/>
                  </w:rPr>
                  <w:t>.</w:t>
                </w:r>
                <w:r w:rsidR="00142E8E" w:rsidRPr="00C81B30">
                  <w:rPr>
                    <w:rFonts w:ascii="Arial" w:hAnsi="Arial" w:cs="Arial"/>
                    <w:b/>
                    <w:sz w:val="18"/>
                    <w:szCs w:val="18"/>
                    <w:u w:val="single"/>
                    <w:lang w:val="en-US"/>
                  </w:rPr>
                  <w:t xml:space="preserve"> </w:t>
                </w:r>
                <w:r w:rsidRPr="00C81B30">
                  <w:rPr>
                    <w:rFonts w:ascii="Arial" w:hAnsi="Arial" w:cs="Arial"/>
                    <w:b/>
                    <w:sz w:val="18"/>
                    <w:szCs w:val="18"/>
                    <w:u w:val="single"/>
                    <w:lang w:val="en-US"/>
                  </w:rPr>
                  <w:t>ZSGH:</w:t>
                </w:r>
                <w:r w:rsidR="00142E8E" w:rsidRPr="00C81B30">
                  <w:rPr>
                    <w:rFonts w:ascii="Arial" w:hAnsi="Arial" w:cs="Arial"/>
                    <w:sz w:val="18"/>
                    <w:szCs w:val="18"/>
                    <w:lang w:val="en-US"/>
                  </w:rPr>
                  <w:t xml:space="preserve">  </w:t>
                </w:r>
                <w:r w:rsidRPr="00C81B30">
                  <w:rPr>
                    <w:rFonts w:ascii="Arial" w:hAnsi="Arial" w:cs="Arial"/>
                    <w:b/>
                    <w:i/>
                    <w:sz w:val="18"/>
                    <w:szCs w:val="18"/>
                    <w:lang w:val="en-US"/>
                  </w:rPr>
                  <w:t>(032) 28538 61</w:t>
                </w:r>
              </w:p>
              <w:p w:rsidR="00142E8E" w:rsidRPr="00AC5BEC" w:rsidRDefault="00AC5BEC" w:rsidP="00A51BE3">
                <w:pPr>
                  <w:spacing w:after="0" w:line="360" w:lineRule="auto"/>
                  <w:rPr>
                    <w:rFonts w:ascii="Arial" w:hAnsi="Arial" w:cs="Arial"/>
                    <w:sz w:val="18"/>
                    <w:szCs w:val="18"/>
                    <w:lang w:val="en-US"/>
                  </w:rPr>
                </w:pPr>
                <w:r w:rsidRPr="00CE46DD">
                  <w:rPr>
                    <w:rFonts w:ascii="Arial" w:hAnsi="Arial" w:cs="Arial"/>
                    <w:b/>
                    <w:sz w:val="18"/>
                    <w:szCs w:val="18"/>
                    <w:u w:val="single"/>
                    <w:lang w:val="en-US"/>
                  </w:rPr>
                  <w:t>FAX. ZSGH</w:t>
                </w:r>
                <w:r w:rsidR="00142E8E" w:rsidRPr="00AC5BEC">
                  <w:rPr>
                    <w:rFonts w:ascii="Arial" w:hAnsi="Arial" w:cs="Arial"/>
                    <w:sz w:val="18"/>
                    <w:szCs w:val="18"/>
                    <w:lang w:val="en-US"/>
                  </w:rPr>
                  <w:t xml:space="preserve">  </w:t>
                </w:r>
                <w:r w:rsidRPr="00AC5BEC">
                  <w:rPr>
                    <w:rFonts w:ascii="Arial" w:hAnsi="Arial" w:cs="Arial"/>
                    <w:b/>
                    <w:i/>
                    <w:sz w:val="18"/>
                    <w:szCs w:val="18"/>
                    <w:lang w:val="en-US"/>
                  </w:rPr>
                  <w:t>(032) 28538 61</w:t>
                </w:r>
              </w:p>
              <w:p w:rsidR="00142E8E" w:rsidRPr="00AC5BEC" w:rsidRDefault="00CE46DD" w:rsidP="00A51BE3">
                <w:pPr>
                  <w:spacing w:after="0" w:line="360" w:lineRule="auto"/>
                  <w:rPr>
                    <w:rFonts w:ascii="Arial" w:hAnsi="Arial" w:cs="Arial"/>
                    <w:sz w:val="18"/>
                    <w:szCs w:val="18"/>
                    <w:lang w:val="en-US"/>
                  </w:rPr>
                </w:pPr>
                <w:r>
                  <w:rPr>
                    <w:rFonts w:ascii="Arial" w:hAnsi="Arial" w:cs="Arial"/>
                    <w:b/>
                    <w:sz w:val="18"/>
                    <w:szCs w:val="18"/>
                    <w:u w:val="single"/>
                    <w:lang w:val="en-US"/>
                  </w:rPr>
                  <w:t>EMAIL</w:t>
                </w:r>
                <w:r w:rsidR="00142E8E" w:rsidRPr="00CE46DD">
                  <w:rPr>
                    <w:rFonts w:ascii="Arial" w:hAnsi="Arial" w:cs="Arial"/>
                    <w:b/>
                    <w:sz w:val="18"/>
                    <w:szCs w:val="18"/>
                    <w:u w:val="single"/>
                    <w:lang w:val="en-US"/>
                  </w:rPr>
                  <w:t>:</w:t>
                </w:r>
                <w:r w:rsidR="00142E8E" w:rsidRPr="00AC5BEC">
                  <w:rPr>
                    <w:rFonts w:ascii="Arial" w:hAnsi="Arial" w:cs="Arial"/>
                    <w:sz w:val="18"/>
                    <w:szCs w:val="18"/>
                    <w:lang w:val="en-US"/>
                  </w:rPr>
                  <w:t xml:space="preserve">  </w:t>
                </w:r>
                <w:r w:rsidR="00AC5BEC" w:rsidRPr="00AC5BEC">
                  <w:rPr>
                    <w:rFonts w:ascii="Arial" w:hAnsi="Arial" w:cs="Arial"/>
                    <w:b/>
                    <w:i/>
                    <w:sz w:val="18"/>
                    <w:szCs w:val="18"/>
                    <w:lang w:val="en-US"/>
                  </w:rPr>
                  <w:t>zsghtg</w:t>
                </w:r>
                <w:r w:rsidR="00142E8E" w:rsidRPr="00AC5BEC">
                  <w:rPr>
                    <w:rFonts w:ascii="Arial" w:hAnsi="Arial" w:cs="Arial"/>
                    <w:b/>
                    <w:i/>
                    <w:sz w:val="18"/>
                    <w:szCs w:val="18"/>
                    <w:lang w:val="en-US"/>
                  </w:rPr>
                  <w:t>@</w:t>
                </w:r>
                <w:r w:rsidR="00AC5BEC">
                  <w:rPr>
                    <w:rFonts w:ascii="Arial" w:hAnsi="Arial" w:cs="Arial"/>
                    <w:b/>
                    <w:i/>
                    <w:sz w:val="18"/>
                    <w:szCs w:val="18"/>
                    <w:lang w:val="en-US"/>
                  </w:rPr>
                  <w:t>poczta.onet</w:t>
                </w:r>
                <w:r w:rsidR="00142E8E" w:rsidRPr="00AC5BEC">
                  <w:rPr>
                    <w:rFonts w:ascii="Arial" w:hAnsi="Arial" w:cs="Arial"/>
                    <w:b/>
                    <w:i/>
                    <w:sz w:val="18"/>
                    <w:szCs w:val="18"/>
                    <w:lang w:val="en-US"/>
                  </w:rPr>
                  <w:t>.pl</w:t>
                </w:r>
              </w:p>
            </w:txbxContent>
          </v:textbox>
        </v:shape>
      </w:pict>
    </w:r>
    <w:r w:rsidR="00980229">
      <w:rPr>
        <w:noProof/>
      </w:rPr>
      <w:pict>
        <v:shape id="_x0000_s1036" type="#_x0000_t202" style="position:absolute;margin-left:61.35pt;margin-top:-19.8pt;width:173.25pt;height:64.8pt;z-index:251659264;mso-position-horizontal-relative:text;mso-position-vertical-relative:text;mso-width-relative:margin;mso-height-relative:margin" filled="f" stroked="f">
          <v:textbox>
            <w:txbxContent>
              <w:p w:rsidR="00142E8E" w:rsidRPr="00A51BE3" w:rsidRDefault="00AC5BEC" w:rsidP="00AC5BEC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Zespół Szkół</w:t>
                </w:r>
                <w:r>
                  <w:rPr>
                    <w:rFonts w:ascii="Arial" w:hAnsi="Arial" w:cs="Arial"/>
                    <w:b/>
                  </w:rPr>
                  <w:br/>
                  <w:t>Gastronomiczno-Hotelarskich</w:t>
                </w:r>
              </w:p>
              <w:p w:rsidR="00142E8E" w:rsidRDefault="00142E8E" w:rsidP="00AC5BEC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A51BE3">
                  <w:rPr>
                    <w:rFonts w:ascii="Arial" w:hAnsi="Arial" w:cs="Arial"/>
                    <w:b/>
                  </w:rPr>
                  <w:t xml:space="preserve">ul. </w:t>
                </w:r>
                <w:r w:rsidR="00AC5BEC">
                  <w:rPr>
                    <w:rFonts w:ascii="Arial" w:hAnsi="Arial" w:cs="Arial"/>
                    <w:b/>
                  </w:rPr>
                  <w:t xml:space="preserve">Karola Miarki 17 </w:t>
                </w:r>
              </w:p>
              <w:p w:rsidR="00AC5BEC" w:rsidRPr="00A51BE3" w:rsidRDefault="00AC5BEC" w:rsidP="00AC5BEC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42-600 Tarnowskie Góry</w:t>
                </w:r>
              </w:p>
            </w:txbxContent>
          </v:textbox>
        </v:shape>
      </w:pict>
    </w:r>
    <w:r w:rsidR="00980229">
      <w:rPr>
        <w:noProof/>
        <w:lang w:eastAsia="pl-PL"/>
      </w:rPr>
      <w:pict>
        <v:group id="_x0000_s1045" style="position:absolute;margin-left:-37.05pt;margin-top:22.15pt;width:12pt;height:768.4pt;z-index:251650048;mso-position-horizontal-relative:text;mso-position-vertical-relative:text" coordorigin="676,1067" coordsize="240,1536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676;top:1067;width:0;height:15368" o:connectortype="straight" strokecolor="#17365d" strokeweight="1.5pt"/>
          <v:shape id="_x0000_s1031" type="#_x0000_t32" style="position:absolute;left:916;top:2237;width:0;height:13851" o:connectortype="straight" strokecolor="#17365d" strokeweight="1.5pt"/>
        </v:group>
      </w:pict>
    </w:r>
    <w:r w:rsidR="00980229">
      <w:rPr>
        <w:noProof/>
      </w:rPr>
      <w:pict>
        <v:rect id="_x0000_s1039" style="position:absolute;margin-left:-264.1pt;margin-top:400.8pt;width:604.1pt;height:68.8pt;rotation:-90;z-index:-251654144;mso-width-percent:300;mso-position-horizontal-relative:page;mso-position-vertical-relative:page;mso-width-percent:300;v-text-anchor:middle" o:allowincell="f" filled="f" fillcolor="#c0504d" stroked="f" strokecolor="#d1d4e1" strokeweight="3pt">
          <v:fill opacity="52429f"/>
          <v:shadow on="t" type="perspective" color="#622423" opacity=".5" offset="1pt" offset2="-1pt"/>
          <v:textbox style="layout-flow:vertical;mso-layout-flow-alt:bottom-to-top;mso-next-textbox:#_x0000_s1039;mso-fit-shape-to-text:t" inset="1in,7.2pt,,7.2pt">
            <w:txbxContent>
              <w:p w:rsidR="00A51BE3" w:rsidRPr="007934DD" w:rsidRDefault="00AC5BEC" w:rsidP="00A51BE3">
                <w:pPr>
                  <w:spacing w:after="0"/>
                  <w:rPr>
                    <w:rFonts w:ascii="Mistral" w:eastAsia="Times New Roman" w:hAnsi="Mistral" w:cs="Arial"/>
                    <w:bCs/>
                    <w:color w:val="17365D"/>
                    <w:spacing w:val="10"/>
                    <w:sz w:val="44"/>
                    <w:szCs w:val="40"/>
                  </w:rPr>
                </w:pPr>
                <w:r w:rsidRPr="007934DD">
                  <w:rPr>
                    <w:rFonts w:ascii="Mistral" w:eastAsia="Times New Roman" w:hAnsi="Mistral" w:cs="Arial"/>
                    <w:bCs/>
                    <w:color w:val="17365D"/>
                    <w:spacing w:val="10"/>
                    <w:sz w:val="44"/>
                    <w:szCs w:val="40"/>
                  </w:rPr>
                  <w:t>ZSGH – Dobre wykształcenie kluczem do sukcesu…</w:t>
                </w:r>
              </w:p>
            </w:txbxContent>
          </v:textbox>
          <w10:wrap type="square" anchorx="page" anchory="page"/>
        </v:rect>
      </w:pict>
    </w:r>
    <w:r w:rsidR="00980229">
      <w:rPr>
        <w:noProof/>
        <w:lang w:eastAsia="pl-PL"/>
      </w:rPr>
      <w:pict>
        <v:shape id="_x0000_s1030" type="#_x0000_t32" style="position:absolute;margin-left:-31.05pt;margin-top:68.65pt;width:0;height:715.1pt;z-index:251651072;mso-position-horizontal-relative:text;mso-position-vertical-relative:text" o:connectortype="straight" strokecolor="#17365d" strokeweight="1.5pt"/>
      </w:pict>
    </w:r>
    <w:r w:rsidR="00980229">
      <w:rPr>
        <w:noProof/>
        <w:lang w:eastAsia="pl-PL"/>
      </w:rPr>
      <w:pict>
        <v:shape id="_x0000_s1028" type="#_x0000_t32" style="position:absolute;margin-left:-36.35pt;margin-top:57pt;width:539.25pt;height:0;z-index:251652096;mso-position-horizontal-relative:text;mso-position-vertical-relative:text" o:connectortype="straight" strokecolor="#17365d" strokeweight="1.5pt"/>
      </w:pict>
    </w:r>
    <w:r w:rsidR="00980229">
      <w:rPr>
        <w:noProof/>
        <w:lang w:eastAsia="pl-PL"/>
      </w:rPr>
      <w:pict>
        <v:shape id="_x0000_s1027" type="#_x0000_t32" style="position:absolute;margin-left:-47.6pt;margin-top:51pt;width:539.25pt;height:0;z-index:251653120;mso-position-horizontal-relative:text;mso-position-vertical-relative:text" o:connectortype="straight" strokecolor="#17365d" strokeweight="1.5pt"/>
      </w:pict>
    </w:r>
    <w:r w:rsidR="00980229">
      <w:rPr>
        <w:noProof/>
        <w:lang w:eastAsia="pl-PL"/>
      </w:rPr>
      <w:pict>
        <v:shape id="_x0000_s1026" type="#_x0000_t32" style="position:absolute;margin-left:-56.6pt;margin-top:45pt;width:539.25pt;height:0;z-index:251654144;mso-position-horizontal-relative:text;mso-position-vertical-relative:text" o:connectortype="straight" strokecolor="#17365d" strokeweight="1.5pt">
          <v:shadow type="perspective" color="#243f60" offset="1pt" offset2="-3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22279"/>
    <w:multiLevelType w:val="hybridMultilevel"/>
    <w:tmpl w:val="950ECB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53107"/>
    <w:multiLevelType w:val="hybridMultilevel"/>
    <w:tmpl w:val="8C9E29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16163"/>
    <w:multiLevelType w:val="hybridMultilevel"/>
    <w:tmpl w:val="696A61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EE4A67"/>
    <w:multiLevelType w:val="hybridMultilevel"/>
    <w:tmpl w:val="939419CC"/>
    <w:lvl w:ilvl="0" w:tplc="D5ACD34E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 w:tplc="84C4E5A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8837E8">
      <w:start w:val="1"/>
      <w:numFmt w:val="decimal"/>
      <w:lvlText w:val="%3)"/>
      <w:lvlJc w:val="left"/>
      <w:pPr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3A21E0B"/>
    <w:multiLevelType w:val="hybridMultilevel"/>
    <w:tmpl w:val="BCEAE114"/>
    <w:lvl w:ilvl="0" w:tplc="91502146">
      <w:start w:val="2"/>
      <w:numFmt w:val="upp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23109678">
      <w:start w:val="1"/>
      <w:numFmt w:val="decimal"/>
      <w:lvlText w:val="%4)"/>
      <w:lvlJc w:val="left"/>
      <w:pPr>
        <w:ind w:left="3240" w:hanging="360"/>
      </w:pPr>
    </w:lvl>
    <w:lvl w:ilvl="4" w:tplc="5E903334">
      <w:start w:val="1"/>
      <w:numFmt w:val="lowerLetter"/>
      <w:lvlText w:val="%5)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CA257C1"/>
    <w:multiLevelType w:val="multilevel"/>
    <w:tmpl w:val="EEF496F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146" w:hanging="720"/>
      </w:p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6">
    <w:nsid w:val="4423318C"/>
    <w:multiLevelType w:val="multilevel"/>
    <w:tmpl w:val="D27EDA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146" w:hanging="720"/>
      </w:p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7">
    <w:nsid w:val="47183007"/>
    <w:multiLevelType w:val="multilevel"/>
    <w:tmpl w:val="6C4E4774"/>
    <w:lvl w:ilvl="0">
      <w:start w:val="1"/>
      <w:numFmt w:val="upperRoman"/>
      <w:lvlText w:val="%1."/>
      <w:lvlJc w:val="left"/>
      <w:pPr>
        <w:ind w:left="1004" w:hanging="720"/>
      </w:pPr>
    </w:lvl>
    <w:lvl w:ilvl="1">
      <w:start w:val="2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364" w:hanging="108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440"/>
      </w:pPr>
    </w:lvl>
    <w:lvl w:ilvl="6">
      <w:start w:val="1"/>
      <w:numFmt w:val="decimal"/>
      <w:isLgl/>
      <w:lvlText w:val="%1.%2.%3.%4.%5.%6.%7."/>
      <w:lvlJc w:val="left"/>
      <w:pPr>
        <w:ind w:left="1724" w:hanging="1440"/>
      </w:p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</w:lvl>
  </w:abstractNum>
  <w:abstractNum w:abstractNumId="8">
    <w:nsid w:val="4AEA284A"/>
    <w:multiLevelType w:val="hybridMultilevel"/>
    <w:tmpl w:val="A168B4A6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53E365A8"/>
    <w:multiLevelType w:val="hybridMultilevel"/>
    <w:tmpl w:val="5CFA6B6A"/>
    <w:lvl w:ilvl="0" w:tplc="16E6CDF4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02A98"/>
    <w:multiLevelType w:val="hybridMultilevel"/>
    <w:tmpl w:val="821CED26"/>
    <w:lvl w:ilvl="0" w:tplc="04150017">
      <w:start w:val="1"/>
      <w:numFmt w:val="lowerLetter"/>
      <w:lvlText w:val="%1)"/>
      <w:lvlJc w:val="left"/>
      <w:pPr>
        <w:ind w:left="1648" w:hanging="360"/>
      </w:pPr>
    </w:lvl>
    <w:lvl w:ilvl="1" w:tplc="04150019">
      <w:start w:val="1"/>
      <w:numFmt w:val="lowerLetter"/>
      <w:lvlText w:val="%2."/>
      <w:lvlJc w:val="left"/>
      <w:pPr>
        <w:ind w:left="2368" w:hanging="360"/>
      </w:pPr>
    </w:lvl>
    <w:lvl w:ilvl="2" w:tplc="0415001B">
      <w:start w:val="1"/>
      <w:numFmt w:val="lowerRoman"/>
      <w:lvlText w:val="%3."/>
      <w:lvlJc w:val="right"/>
      <w:pPr>
        <w:ind w:left="3088" w:hanging="180"/>
      </w:pPr>
    </w:lvl>
    <w:lvl w:ilvl="3" w:tplc="0415000F">
      <w:start w:val="1"/>
      <w:numFmt w:val="decimal"/>
      <w:lvlText w:val="%4."/>
      <w:lvlJc w:val="left"/>
      <w:pPr>
        <w:ind w:left="3808" w:hanging="360"/>
      </w:pPr>
    </w:lvl>
    <w:lvl w:ilvl="4" w:tplc="04150019">
      <w:start w:val="1"/>
      <w:numFmt w:val="lowerLetter"/>
      <w:lvlText w:val="%5."/>
      <w:lvlJc w:val="left"/>
      <w:pPr>
        <w:ind w:left="4528" w:hanging="360"/>
      </w:pPr>
    </w:lvl>
    <w:lvl w:ilvl="5" w:tplc="0415001B">
      <w:start w:val="1"/>
      <w:numFmt w:val="lowerRoman"/>
      <w:lvlText w:val="%6."/>
      <w:lvlJc w:val="right"/>
      <w:pPr>
        <w:ind w:left="5248" w:hanging="180"/>
      </w:pPr>
    </w:lvl>
    <w:lvl w:ilvl="6" w:tplc="0415000F">
      <w:start w:val="1"/>
      <w:numFmt w:val="decimal"/>
      <w:lvlText w:val="%7."/>
      <w:lvlJc w:val="left"/>
      <w:pPr>
        <w:ind w:left="5968" w:hanging="360"/>
      </w:pPr>
    </w:lvl>
    <w:lvl w:ilvl="7" w:tplc="04150019">
      <w:start w:val="1"/>
      <w:numFmt w:val="lowerLetter"/>
      <w:lvlText w:val="%8."/>
      <w:lvlJc w:val="left"/>
      <w:pPr>
        <w:ind w:left="6688" w:hanging="360"/>
      </w:pPr>
    </w:lvl>
    <w:lvl w:ilvl="8" w:tplc="0415001B">
      <w:start w:val="1"/>
      <w:numFmt w:val="lowerRoman"/>
      <w:lvlText w:val="%9."/>
      <w:lvlJc w:val="right"/>
      <w:pPr>
        <w:ind w:left="7408" w:hanging="180"/>
      </w:pPr>
    </w:lvl>
  </w:abstractNum>
  <w:abstractNum w:abstractNumId="11">
    <w:nsid w:val="7ED9109B"/>
    <w:multiLevelType w:val="hybridMultilevel"/>
    <w:tmpl w:val="E534834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4A85DA2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7650">
      <o:colormenu v:ext="edit" fillcolor="none [3212]" strokecolor="none"/>
    </o:shapedefaults>
    <o:shapelayout v:ext="edit">
      <o:idmap v:ext="edit" data="1"/>
      <o:rules v:ext="edit">
        <o:r id="V:Rule7" type="arc" idref="#_x0000_s1032"/>
        <o:r id="V:Rule11" type="connector" idref="#_x0000_s1026"/>
        <o:r id="V:Rule12" type="connector" idref="#_x0000_s1034"/>
        <o:r id="V:Rule13" type="connector" idref="#_x0000_s1027"/>
        <o:r id="V:Rule14" type="connector" idref="#_x0000_s1031"/>
        <o:r id="V:Rule15" type="connector" idref="#_x0000_s1035"/>
        <o:r id="V:Rule16" type="connector" idref="#_x0000_s1030"/>
        <o:r id="V:Rule17" type="connector" idref="#_x0000_s1033"/>
        <o:r id="V:Rule18" type="connector" idref="#_x0000_s1029"/>
        <o:r id="V:Rule19" type="connector" idref="#_x0000_s1028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86455E"/>
    <w:rsid w:val="00004FA0"/>
    <w:rsid w:val="00021270"/>
    <w:rsid w:val="00031531"/>
    <w:rsid w:val="0004357A"/>
    <w:rsid w:val="000D05F2"/>
    <w:rsid w:val="00103ABC"/>
    <w:rsid w:val="0013637F"/>
    <w:rsid w:val="00142E8E"/>
    <w:rsid w:val="00194BB4"/>
    <w:rsid w:val="00194EC7"/>
    <w:rsid w:val="001C0973"/>
    <w:rsid w:val="001D10DB"/>
    <w:rsid w:val="00236765"/>
    <w:rsid w:val="002500A6"/>
    <w:rsid w:val="0025115F"/>
    <w:rsid w:val="00255641"/>
    <w:rsid w:val="002B1121"/>
    <w:rsid w:val="0034181E"/>
    <w:rsid w:val="00373DEA"/>
    <w:rsid w:val="003F3B7B"/>
    <w:rsid w:val="00424E56"/>
    <w:rsid w:val="004A3A17"/>
    <w:rsid w:val="004B2C20"/>
    <w:rsid w:val="004E55ED"/>
    <w:rsid w:val="004F7D89"/>
    <w:rsid w:val="0051786E"/>
    <w:rsid w:val="00537EA3"/>
    <w:rsid w:val="00560123"/>
    <w:rsid w:val="00625CCC"/>
    <w:rsid w:val="0063023C"/>
    <w:rsid w:val="006D5D9D"/>
    <w:rsid w:val="006E2ECD"/>
    <w:rsid w:val="00770BD9"/>
    <w:rsid w:val="0078089D"/>
    <w:rsid w:val="007934DD"/>
    <w:rsid w:val="007B3617"/>
    <w:rsid w:val="007C0D53"/>
    <w:rsid w:val="007E180D"/>
    <w:rsid w:val="0086455E"/>
    <w:rsid w:val="00882D5F"/>
    <w:rsid w:val="008B50C6"/>
    <w:rsid w:val="008C61C6"/>
    <w:rsid w:val="00940ABA"/>
    <w:rsid w:val="00970D76"/>
    <w:rsid w:val="00980229"/>
    <w:rsid w:val="009E7CDC"/>
    <w:rsid w:val="00A276FC"/>
    <w:rsid w:val="00A51BE3"/>
    <w:rsid w:val="00A76411"/>
    <w:rsid w:val="00AB1A3E"/>
    <w:rsid w:val="00AC5BEC"/>
    <w:rsid w:val="00BC522C"/>
    <w:rsid w:val="00BF143B"/>
    <w:rsid w:val="00C442C6"/>
    <w:rsid w:val="00C81B30"/>
    <w:rsid w:val="00CB7794"/>
    <w:rsid w:val="00CD402E"/>
    <w:rsid w:val="00CE23DC"/>
    <w:rsid w:val="00CE46DD"/>
    <w:rsid w:val="00D30B1E"/>
    <w:rsid w:val="00D405AA"/>
    <w:rsid w:val="00D81676"/>
    <w:rsid w:val="00DA2800"/>
    <w:rsid w:val="00DC4291"/>
    <w:rsid w:val="00E2054E"/>
    <w:rsid w:val="00E901DD"/>
    <w:rsid w:val="00EB37E6"/>
    <w:rsid w:val="00F20250"/>
    <w:rsid w:val="00F329BD"/>
    <w:rsid w:val="00F4664A"/>
    <w:rsid w:val="00FE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>
      <o:colormenu v:ext="edit" fillcolor="none [3212]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37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10DB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276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276FC"/>
  </w:style>
  <w:style w:type="paragraph" w:styleId="Stopka">
    <w:name w:val="footer"/>
    <w:basedOn w:val="Normalny"/>
    <w:link w:val="StopkaZnak"/>
    <w:uiPriority w:val="99"/>
    <w:semiHidden/>
    <w:unhideWhenUsed/>
    <w:rsid w:val="00A276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276FC"/>
  </w:style>
  <w:style w:type="paragraph" w:styleId="Tekstdymka">
    <w:name w:val="Balloon Text"/>
    <w:basedOn w:val="Normalny"/>
    <w:link w:val="TekstdymkaZnak"/>
    <w:uiPriority w:val="99"/>
    <w:semiHidden/>
    <w:unhideWhenUsed/>
    <w:rsid w:val="00A27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6F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1D10DB"/>
    <w:rPr>
      <w:rFonts w:ascii="Cambria" w:eastAsia="Times New Roman" w:hAnsi="Cambria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D10DB"/>
    <w:pPr>
      <w:spacing w:after="0" w:line="240" w:lineRule="auto"/>
      <w:ind w:left="708"/>
    </w:pPr>
    <w:rPr>
      <w:rFonts w:ascii="Arial" w:eastAsia="Times New Roman" w:hAnsi="Arial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816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ghtg@poczta.one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Kopia%20danych%20ze%20starego%20komputera\pismo_firmowe_ne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6ABF3-9FE6-41DC-A0E3-641FB2E3C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pismo_firmowe_new.dot</Template>
  <TotalTime>10</TotalTime>
  <Pages>4</Pages>
  <Words>1111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7764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zsghtg</dc:creator>
  <cp:lastModifiedBy>Alina</cp:lastModifiedBy>
  <cp:revision>4</cp:revision>
  <cp:lastPrinted>2021-10-26T07:17:00Z</cp:lastPrinted>
  <dcterms:created xsi:type="dcterms:W3CDTF">2021-10-26T07:18:00Z</dcterms:created>
  <dcterms:modified xsi:type="dcterms:W3CDTF">2021-11-02T06:52:00Z</dcterms:modified>
</cp:coreProperties>
</file>